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C7009E" w14:textId="442BA450" w:rsidR="007B5139" w:rsidRDefault="007B5139" w:rsidP="005D70E3">
      <w:pPr>
        <w:spacing w:line="276" w:lineRule="auto"/>
      </w:pPr>
      <w:bookmarkStart w:id="0" w:name="_GoBack"/>
      <w:bookmarkEnd w:id="0"/>
      <w:r>
        <w:t>Name_____________________________</w:t>
      </w:r>
      <w:r>
        <w:tab/>
      </w:r>
      <w:r>
        <w:tab/>
      </w:r>
      <w:r>
        <w:tab/>
      </w:r>
      <w:r>
        <w:tab/>
      </w:r>
      <w:r>
        <w:tab/>
      </w:r>
      <w:r w:rsidR="005924FB">
        <w:t>date___/___</w:t>
      </w:r>
      <w:r>
        <w:tab/>
      </w:r>
      <w:r w:rsidR="005D70E3">
        <w:t xml:space="preserve">     LAB #</w:t>
      </w:r>
      <w:r w:rsidR="00055CCC">
        <w:t xml:space="preserve"> _</w:t>
      </w:r>
      <w:r w:rsidR="005D70E3">
        <w:t>_</w:t>
      </w:r>
      <w:r w:rsidR="00055CCC">
        <w:t>__</w:t>
      </w:r>
    </w:p>
    <w:p w14:paraId="1C6FB2C6" w14:textId="594B6249" w:rsidR="00055CCC" w:rsidRDefault="007B5139" w:rsidP="00055CCC">
      <w:pPr>
        <w:spacing w:line="360" w:lineRule="auto"/>
      </w:pPr>
      <w:r>
        <w:t>Par</w:t>
      </w:r>
      <w:r w:rsidR="00055CCC">
        <w:t>tner________________________</w:t>
      </w:r>
      <w:r w:rsidR="00055CCC">
        <w:tab/>
      </w:r>
      <w:r w:rsidR="00055CCC">
        <w:tab/>
        <w:t xml:space="preserve">          </w:t>
      </w:r>
      <w:r w:rsidR="00055CCC">
        <w:rPr>
          <w:b/>
          <w:bCs/>
          <w:i/>
          <w:iCs/>
        </w:rPr>
        <w:t>Fine Motor Skills</w:t>
      </w:r>
      <w:r w:rsidR="0062277A">
        <w:t xml:space="preserve">     </w:t>
      </w:r>
      <w:r w:rsidR="0062277A">
        <w:tab/>
      </w:r>
      <w:r w:rsidR="0062277A">
        <w:tab/>
      </w:r>
      <w:r w:rsidR="0062277A">
        <w:tab/>
      </w:r>
      <w:r w:rsidR="005924FB">
        <w:t xml:space="preserve">       </w:t>
      </w:r>
    </w:p>
    <w:p w14:paraId="042A15B3" w14:textId="523C6D27" w:rsidR="007B5139" w:rsidRDefault="007B5139" w:rsidP="004231E6">
      <w:pPr>
        <w:spacing w:line="276" w:lineRule="auto"/>
      </w:pPr>
      <w:r>
        <w:tab/>
        <w:t xml:space="preserve">You are going to build an electric motor.   </w:t>
      </w:r>
      <w:r w:rsidRPr="00C929CF">
        <w:rPr>
          <w:i/>
        </w:rPr>
        <w:t>Read the instructions carefully</w:t>
      </w:r>
      <w:r w:rsidR="00C929CF">
        <w:t>!</w:t>
      </w:r>
      <w:r>
        <w:t xml:space="preserve">  </w:t>
      </w:r>
      <w:r w:rsidR="00A3065B" w:rsidRPr="00A3065B">
        <w:rPr>
          <w:i/>
        </w:rPr>
        <w:t>Look at the diagrams!</w:t>
      </w:r>
    </w:p>
    <w:p w14:paraId="74979EE8" w14:textId="7CB70EBF" w:rsidR="004231E6" w:rsidRDefault="00242246" w:rsidP="005D70E3">
      <w:pPr>
        <w:spacing w:line="276" w:lineRule="auto"/>
      </w:pPr>
      <w:r>
        <w:tab/>
      </w:r>
      <w:r w:rsidRPr="00F77CD0">
        <w:t>Get</w:t>
      </w:r>
      <w:r>
        <w:t xml:space="preserve"> </w:t>
      </w:r>
      <w:r w:rsidR="004231E6">
        <w:t>66 cm of 20-gage magnet w</w:t>
      </w:r>
      <w:r>
        <w:t>ire</w:t>
      </w:r>
      <w:r w:rsidR="004231E6">
        <w:t>.   This wire has an enamel insulation on it.</w:t>
      </w:r>
    </w:p>
    <w:p w14:paraId="0524A62A" w14:textId="093B0A4F" w:rsidR="00225EAA" w:rsidRDefault="004231E6" w:rsidP="00F77CD0">
      <w:pPr>
        <w:spacing w:line="360" w:lineRule="auto"/>
      </w:pPr>
      <w:r>
        <w:t xml:space="preserve"> </w:t>
      </w:r>
      <w:r w:rsidR="00F77CD0">
        <w:t xml:space="preserve">           </w:t>
      </w:r>
      <w:r w:rsidR="00DE6522">
        <w:t>Also</w:t>
      </w:r>
      <w:r>
        <w:t xml:space="preserve"> </w:t>
      </w:r>
      <w:r w:rsidR="00DE6522">
        <w:t xml:space="preserve">get </w:t>
      </w:r>
      <w:r>
        <w:t xml:space="preserve">a </w:t>
      </w:r>
      <w:r w:rsidR="00242246">
        <w:t xml:space="preserve">battery, scissors, a cup, 3 magnets, tape, </w:t>
      </w:r>
      <w:r w:rsidR="006A0D65">
        <w:t xml:space="preserve">2 large paper clips, </w:t>
      </w:r>
      <w:r>
        <w:t xml:space="preserve">and </w:t>
      </w:r>
      <w:r w:rsidR="00242246">
        <w:t>2 connector wires</w:t>
      </w:r>
      <w:r>
        <w:t>.</w:t>
      </w:r>
    </w:p>
    <w:p w14:paraId="5D8F173E" w14:textId="3907297A" w:rsidR="00090314" w:rsidRDefault="005D70E3">
      <w:pPr>
        <w:ind w:right="5271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19840" behindDoc="0" locked="0" layoutInCell="1" allowOverlap="1" wp14:anchorId="449C897F" wp14:editId="30AF4012">
                <wp:simplePos x="0" y="0"/>
                <wp:positionH relativeFrom="column">
                  <wp:posOffset>3320059</wp:posOffset>
                </wp:positionH>
                <wp:positionV relativeFrom="paragraph">
                  <wp:posOffset>19293</wp:posOffset>
                </wp:positionV>
                <wp:extent cx="2597785" cy="1115060"/>
                <wp:effectExtent l="0" t="1270" r="2540" b="0"/>
                <wp:wrapNone/>
                <wp:docPr id="158" name="Group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97785" cy="1115060"/>
                          <a:chOff x="6270" y="2447"/>
                          <a:chExt cx="4091" cy="1756"/>
                        </a:xfrm>
                      </wpg:grpSpPr>
                      <wps:wsp>
                        <wps:cNvPr id="159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8646" y="3215"/>
                            <a:ext cx="1715" cy="3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B4D2C6" w14:textId="77777777" w:rsidR="00D80CF1" w:rsidRPr="00F0247A" w:rsidRDefault="00D80CF1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coil</w:t>
                              </w:r>
                              <w:r w:rsidR="00625B1F">
                                <w:rPr>
                                  <w:sz w:val="20"/>
                                  <w:szCs w:val="20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g:grpSp>
                        <wpg:cNvPr id="160" name="Group 101"/>
                        <wpg:cNvGrpSpPr>
                          <a:grpSpLocks/>
                        </wpg:cNvGrpSpPr>
                        <wpg:grpSpPr bwMode="auto">
                          <a:xfrm>
                            <a:off x="6270" y="2447"/>
                            <a:ext cx="3983" cy="1756"/>
                            <a:chOff x="6474" y="2447"/>
                            <a:chExt cx="3983" cy="1756"/>
                          </a:xfrm>
                        </wpg:grpSpPr>
                        <wpg:grpSp>
                          <wpg:cNvPr id="161" name="Group 74"/>
                          <wpg:cNvGrpSpPr>
                            <a:grpSpLocks/>
                          </wpg:cNvGrpSpPr>
                          <wpg:grpSpPr bwMode="auto">
                            <a:xfrm>
                              <a:off x="7476" y="2671"/>
                              <a:ext cx="1557" cy="1293"/>
                              <a:chOff x="7140" y="3372"/>
                              <a:chExt cx="1557" cy="1293"/>
                            </a:xfrm>
                          </wpg:grpSpPr>
                          <wps:wsp>
                            <wps:cNvPr id="162" name="Oval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140" y="3779"/>
                                <a:ext cx="810" cy="7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3" name="Line 4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7305" y="3375"/>
                                <a:ext cx="900" cy="4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4" name="Line 5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7740" y="3945"/>
                                <a:ext cx="855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5" name="Arc 10"/>
                            <wps:cNvSpPr>
                              <a:spLocks/>
                            </wps:cNvSpPr>
                            <wps:spPr bwMode="auto">
                              <a:xfrm rot="5400000">
                                <a:off x="8408" y="3717"/>
                                <a:ext cx="330" cy="248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4117"/>
                                  <a:gd name="T2" fmla="*/ 21453 w 21600"/>
                                  <a:gd name="T3" fmla="*/ 24117 h 24117"/>
                                  <a:gd name="T4" fmla="*/ 0 w 21600"/>
                                  <a:gd name="T5" fmla="*/ 21600 h 2411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4117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cubicBezTo>
                                      <a:pt x="21600" y="22441"/>
                                      <a:pt x="21550" y="23281"/>
                                      <a:pt x="21452" y="24116"/>
                                    </a:cubicBezTo>
                                  </a:path>
                                  <a:path w="21600" h="24117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cubicBezTo>
                                      <a:pt x="21600" y="22441"/>
                                      <a:pt x="21550" y="23281"/>
                                      <a:pt x="21452" y="24116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6" name="Arc 11"/>
                            <wps:cNvSpPr>
                              <a:spLocks/>
                            </wps:cNvSpPr>
                            <wps:spPr bwMode="auto">
                              <a:xfrm>
                                <a:off x="8228" y="3372"/>
                                <a:ext cx="450" cy="338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4117"/>
                                  <a:gd name="T2" fmla="*/ 21453 w 21600"/>
                                  <a:gd name="T3" fmla="*/ 24117 h 24117"/>
                                  <a:gd name="T4" fmla="*/ 0 w 21600"/>
                                  <a:gd name="T5" fmla="*/ 21600 h 2411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4117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cubicBezTo>
                                      <a:pt x="21600" y="22441"/>
                                      <a:pt x="21550" y="23281"/>
                                      <a:pt x="21452" y="24116"/>
                                    </a:cubicBezTo>
                                  </a:path>
                                  <a:path w="21600" h="24117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cubicBezTo>
                                      <a:pt x="21600" y="22441"/>
                                      <a:pt x="21550" y="23281"/>
                                      <a:pt x="21452" y="24116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7" name="Arc 12"/>
                            <wps:cNvSpPr>
                              <a:spLocks/>
                            </wps:cNvSpPr>
                            <wps:spPr bwMode="auto">
                              <a:xfrm rot="5400000">
                                <a:off x="8033" y="3942"/>
                                <a:ext cx="330" cy="248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4117"/>
                                  <a:gd name="T2" fmla="*/ 21453 w 21600"/>
                                  <a:gd name="T3" fmla="*/ 24117 h 24117"/>
                                  <a:gd name="T4" fmla="*/ 0 w 21600"/>
                                  <a:gd name="T5" fmla="*/ 21600 h 2411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4117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cubicBezTo>
                                      <a:pt x="21600" y="22441"/>
                                      <a:pt x="21550" y="23281"/>
                                      <a:pt x="21452" y="24116"/>
                                    </a:cubicBezTo>
                                  </a:path>
                                  <a:path w="21600" h="24117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cubicBezTo>
                                      <a:pt x="21600" y="22441"/>
                                      <a:pt x="21550" y="23281"/>
                                      <a:pt x="21452" y="24116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8" name="Arc 13"/>
                            <wps:cNvSpPr>
                              <a:spLocks/>
                            </wps:cNvSpPr>
                            <wps:spPr bwMode="auto">
                              <a:xfrm>
                                <a:off x="7898" y="3552"/>
                                <a:ext cx="420" cy="353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4117"/>
                                  <a:gd name="T2" fmla="*/ 21453 w 21600"/>
                                  <a:gd name="T3" fmla="*/ 24117 h 24117"/>
                                  <a:gd name="T4" fmla="*/ 0 w 21600"/>
                                  <a:gd name="T5" fmla="*/ 21600 h 2411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4117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cubicBezTo>
                                      <a:pt x="21600" y="22441"/>
                                      <a:pt x="21550" y="23281"/>
                                      <a:pt x="21452" y="24116"/>
                                    </a:cubicBezTo>
                                  </a:path>
                                  <a:path w="21600" h="24117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cubicBezTo>
                                      <a:pt x="21600" y="22441"/>
                                      <a:pt x="21550" y="23281"/>
                                      <a:pt x="21452" y="24116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9" name="Line 14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7185" y="3540"/>
                                <a:ext cx="70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0" name="Line 15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7920" y="4200"/>
                                <a:ext cx="285" cy="46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1" name="Text Box 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742" y="2447"/>
                              <a:ext cx="1715" cy="37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BF5E363" w14:textId="77777777" w:rsidR="005A638C" w:rsidRPr="00F0247A" w:rsidRDefault="005A638C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F0247A">
                                  <w:rPr>
                                    <w:sz w:val="20"/>
                                    <w:szCs w:val="20"/>
                                  </w:rPr>
                                  <w:t>battery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172" name="Text Box 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474" y="2519"/>
                              <a:ext cx="1487" cy="43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5CCCD31" w14:textId="77777777" w:rsidR="00F0247A" w:rsidRDefault="00CB617B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>about 3 cm</w:t>
                                </w:r>
                              </w:p>
                              <w:p w14:paraId="7CE8C815" w14:textId="77777777" w:rsidR="00F0247A" w:rsidRPr="00F0247A" w:rsidRDefault="00F0247A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" name="AutoShape 83"/>
                          <wps:cNvCnPr>
                            <a:cxnSpLocks noChangeShapeType="1"/>
                          </wps:cNvCnPr>
                          <wps:spPr bwMode="auto">
                            <a:xfrm flipH="1" flipV="1">
                              <a:off x="8688" y="3163"/>
                              <a:ext cx="252" cy="228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4" name="Oval 98"/>
                          <wps:cNvSpPr>
                            <a:spLocks noChangeArrowheads="1"/>
                          </wps:cNvSpPr>
                          <wps:spPr bwMode="auto">
                            <a:xfrm>
                              <a:off x="7776" y="3384"/>
                              <a:ext cx="143" cy="14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" name="Oval 99"/>
                          <wps:cNvSpPr>
                            <a:spLocks noChangeArrowheads="1"/>
                          </wps:cNvSpPr>
                          <wps:spPr bwMode="auto">
                            <a:xfrm>
                              <a:off x="7560" y="3180"/>
                              <a:ext cx="611" cy="563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" name="Text Box 10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90" y="3767"/>
                              <a:ext cx="851" cy="43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CF22ABE" w14:textId="77777777" w:rsidR="00CB617B" w:rsidRDefault="00CB617B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>3 cm</w:t>
                                </w:r>
                              </w:p>
                              <w:p w14:paraId="715EB05C" w14:textId="77777777" w:rsidR="00CB617B" w:rsidRPr="00F0247A" w:rsidRDefault="00CB617B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449C897F" id="Group 102" o:spid="_x0000_s1026" style="position:absolute;margin-left:261.4pt;margin-top:1.5pt;width:204.55pt;height:87.8pt;z-index:251619840" coordorigin="6270,2447" coordsize="4091,17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2" o:spid="_x0000_s1027" type="#_x0000_t202" style="position:absolute;left:8646;top:3215;width:1715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" filled="f" stroked="f">
                  <v:textbox style="mso-fit-shape-to-text:t">
                    <w:txbxContent>
                      <w:p w14:paraId="5FB4D2C6" w14:textId="77777777" w:rsidR="00D80CF1" w:rsidRPr="00F0247A" w:rsidRDefault="00D80CF1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coil</w:t>
                        </w:r>
                        <w:r w:rsidR="00625B1F">
                          <w:rPr>
                            <w:sz w:val="20"/>
                            <w:szCs w:val="20"/>
                          </w:rPr>
                          <w:t>s</w:t>
                        </w:r>
                      </w:p>
                    </w:txbxContent>
                  </v:textbox>
                </v:shape>
                <v:group id="Group 101" o:spid="_x0000_s1028" style="position:absolute;left:6270;top:2447;width:3983;height:1756" coordorigin="6474,2447" coordsize="3983,17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3/8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4Ivz8gEOv8FAAD//wMAUEsBAi0AFAAGAAgAAAAhANvh9svuAAAAhQEAABMAAAAAAAAA&#10;AAAAAAAAAAAAAFtDb250ZW50X1R5cGVzXS54bWxQSwECLQAUAAYACAAAACEAWvQsW78AAAAVAQAA&#10;CwAAAAAAAAAAAAAAAAAfAQAAX3JlbHMvLnJlbHNQSwECLQAUAAYACAAAACEAlht//MYAAADcAAAA&#10;DwAAAAAAAAAAAAAAAAAHAgAAZHJzL2Rvd25yZXYueG1sUEsFBgAAAAADAAMAtwAAAPoCAAAAAA==&#10;">
                  <v:group id="Group 74" o:spid="_x0000_s1029" style="position:absolute;left:7476;top:2671;width:1557;height:1293" coordorigin="7140,3372" coordsize="1557,1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V9pnwwAAANw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kxhuz4QL5P4PAAD//wMAUEsBAi0AFAAGAAgAAAAhANvh9svuAAAAhQEAABMAAAAAAAAAAAAA&#10;AAAAAAAAAFtDb250ZW50X1R5cGVzXS54bWxQSwECLQAUAAYACAAAACEAWvQsW78AAAAVAQAACwAA&#10;AAAAAAAAAAAAAAAfAQAAX3JlbHMvLnJlbHNQSwECLQAUAAYACAAAACEA+VfaZ8MAAADcAAAADwAA&#10;AAAAAAAAAAAAAAAHAgAAZHJzL2Rvd25yZXYueG1sUEsFBgAAAAADAAMAtwAAAPcCAAAAAA==&#10;">
                    <v:oval id="Oval 2" o:spid="_x0000_s1030" style="position:absolute;left:7140;top:3779;width:810;height:7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"/>
                    <v:line id="Line 4" o:spid="_x0000_s1031" style="position:absolute;flip:y;visibility:visible;mso-wrap-style:square" from="7305,3375" to="8205,38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"/>
                    <v:line id="Line 5" o:spid="_x0000_s1032" style="position:absolute;flip:y;visibility:visible;mso-wrap-style:square" from="7740,3945" to="8595,44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"/>
                    <v:shape id="Arc 10" o:spid="_x0000_s1033" style="position:absolute;left:8408;top:3717;width:330;height:248;rotation:90;visibility:visible;mso-wrap-style:square;v-text-anchor:top" coordsize="21600,241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" path="m-1,nfc11929,,21600,9670,21600,21600v,841,-50,1681,-148,2516em-1,nsc11929,,21600,9670,21600,21600v,841,-50,1681,-148,2516l,21600,-1,xe" filled="f">
                      <v:path arrowok="t" o:extrusionok="f" o:connecttype="custom" o:connectlocs="0,0;328,248;0,222" o:connectangles="0,0,0"/>
                    </v:shape>
                    <v:shape id="Arc 11" o:spid="_x0000_s1034" style="position:absolute;left:8228;top:3372;width:450;height:338;visibility:visible;mso-wrap-style:square;v-text-anchor:top" coordsize="21600,241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" path="m-1,nfc11929,,21600,9670,21600,21600v,841,-50,1681,-148,2516em-1,nsc11929,,21600,9670,21600,21600v,841,-50,1681,-148,2516l,21600,-1,xe" filled="f">
                      <v:path arrowok="t" o:extrusionok="f" o:connecttype="custom" o:connectlocs="0,0;447,338;0,303" o:connectangles="0,0,0"/>
                    </v:shape>
                    <v:shape id="Arc 12" o:spid="_x0000_s1035" style="position:absolute;left:8033;top:3942;width:330;height:248;rotation:90;visibility:visible;mso-wrap-style:square;v-text-anchor:top" coordsize="21600,241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" path="m-1,nfc11929,,21600,9670,21600,21600v,841,-50,1681,-148,2516em-1,nsc11929,,21600,9670,21600,21600v,841,-50,1681,-148,2516l,21600,-1,xe" filled="f" strokeweight="2.25pt">
                      <v:path arrowok="t" o:extrusionok="f" o:connecttype="custom" o:connectlocs="0,0;328,248;0,222" o:connectangles="0,0,0"/>
                    </v:shape>
                    <v:shape id="Arc 13" o:spid="_x0000_s1036" style="position:absolute;left:7898;top:3552;width:420;height:353;visibility:visible;mso-wrap-style:square;v-text-anchor:top" coordsize="21600,241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" path="m-1,nfc11929,,21600,9670,21600,21600v,841,-50,1681,-148,2516em-1,nsc11929,,21600,9670,21600,21600v,841,-50,1681,-148,2516l,21600,-1,xe" filled="f" strokeweight="2.25pt">
                      <v:path arrowok="t" o:extrusionok="f" o:connecttype="custom" o:connectlocs="0,0;417,353;0,316" o:connectangles="0,0,0"/>
                    </v:shape>
                    <v:line id="Line 14" o:spid="_x0000_s1037" style="position:absolute;flip:x;visibility:visible;mso-wrap-style:square" from="7185,3540" to="7890,35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"/>
                    <v:line id="Line 15" o:spid="_x0000_s1038" style="position:absolute;flip:x;visibility:visible;mso-wrap-style:square" from="7920,4200" to="8205,46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"/>
                  </v:group>
                  <v:shape id="Text Box 79" o:spid="_x0000_s1039" type="#_x0000_t202" style="position:absolute;left:8742;top:2447;width:1715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" filled="f" stroked="f">
                    <v:textbox style="mso-fit-shape-to-text:t">
                      <w:txbxContent>
                        <w:p w14:paraId="1BF5E363" w14:textId="77777777" w:rsidR="005A638C" w:rsidRPr="00F0247A" w:rsidRDefault="005A638C">
                          <w:pPr>
                            <w:rPr>
                              <w:sz w:val="20"/>
                              <w:szCs w:val="20"/>
                            </w:rPr>
                          </w:pPr>
                          <w:r w:rsidRPr="00F0247A">
                            <w:rPr>
                              <w:sz w:val="20"/>
                              <w:szCs w:val="20"/>
                            </w:rPr>
                            <w:t>battery</w:t>
                          </w:r>
                        </w:p>
                      </w:txbxContent>
                    </v:textbox>
                  </v:shape>
                  <v:shape id="Text Box 80" o:spid="_x0000_s1040" type="#_x0000_t202" style="position:absolute;left:6474;top:2519;width:1487;height:4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" filled="f" stroked="f">
                    <v:textbox>
                      <w:txbxContent>
                        <w:p w14:paraId="65CCCD31" w14:textId="77777777" w:rsidR="00F0247A" w:rsidRDefault="00CB617B">
                          <w:pPr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about 3 cm</w:t>
                          </w:r>
                        </w:p>
                        <w:p w14:paraId="7CE8C815" w14:textId="77777777" w:rsidR="00F0247A" w:rsidRPr="00F0247A" w:rsidRDefault="00F0247A">
                          <w:pPr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shape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83" o:spid="_x0000_s1041" type="#_x0000_t32" style="position:absolute;left:8688;top:3163;width:252;height:228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">
                    <v:stroke endarrow="block"/>
                  </v:shape>
                  <v:oval id="Oval 98" o:spid="_x0000_s1042" style="position:absolute;left:7776;top:3384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"/>
                  <v:oval id="Oval 99" o:spid="_x0000_s1043" style="position:absolute;left:7560;top:3180;width:611;height:5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" filled="f"/>
                  <v:shape id="Text Box 100" o:spid="_x0000_s1044" type="#_x0000_t202" style="position:absolute;left:8190;top:3767;width:851;height:4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" filled="f" stroked="f">
                    <v:textbox>
                      <w:txbxContent>
                        <w:p w14:paraId="7CF22ABE" w14:textId="77777777" w:rsidR="00CB617B" w:rsidRDefault="00CB617B">
                          <w:pPr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3 cm</w:t>
                          </w:r>
                        </w:p>
                        <w:p w14:paraId="715EB05C" w14:textId="77777777" w:rsidR="00CB617B" w:rsidRPr="00F0247A" w:rsidRDefault="00CB617B">
                          <w:pPr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7B5139">
        <w:rPr>
          <w:b/>
          <w:bCs/>
        </w:rPr>
        <w:t>I.</w:t>
      </w:r>
      <w:r w:rsidR="00090314">
        <w:t xml:space="preserve">   </w:t>
      </w:r>
      <w:r w:rsidR="00090314" w:rsidRPr="00553B1D">
        <w:rPr>
          <w:b/>
        </w:rPr>
        <w:t xml:space="preserve">If you </w:t>
      </w:r>
      <w:r w:rsidR="005924FB">
        <w:rPr>
          <w:b/>
        </w:rPr>
        <w:t>b</w:t>
      </w:r>
      <w:r w:rsidR="00090314" w:rsidRPr="00553B1D">
        <w:rPr>
          <w:b/>
        </w:rPr>
        <w:t xml:space="preserve">uild </w:t>
      </w:r>
      <w:r w:rsidR="005924FB">
        <w:rPr>
          <w:b/>
        </w:rPr>
        <w:t>it, it will run.</w:t>
      </w:r>
    </w:p>
    <w:p w14:paraId="50868F4C" w14:textId="01C74B9A" w:rsidR="00225EAA" w:rsidRDefault="005D70E3" w:rsidP="00090314">
      <w:pPr>
        <w:spacing w:after="80"/>
        <w:ind w:right="527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17792" behindDoc="0" locked="0" layoutInCell="1" allowOverlap="1" wp14:anchorId="4453B85D" wp14:editId="4E39C676">
                <wp:simplePos x="0" y="0"/>
                <wp:positionH relativeFrom="column">
                  <wp:posOffset>5398209</wp:posOffset>
                </wp:positionH>
                <wp:positionV relativeFrom="paragraph">
                  <wp:posOffset>128028</wp:posOffset>
                </wp:positionV>
                <wp:extent cx="1464310" cy="949960"/>
                <wp:effectExtent l="0" t="0" r="2540" b="2540"/>
                <wp:wrapNone/>
                <wp:docPr id="147" name="Group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64310" cy="949960"/>
                          <a:chOff x="9315" y="3111"/>
                          <a:chExt cx="2306" cy="1496"/>
                        </a:xfrm>
                      </wpg:grpSpPr>
                      <wpg:grpSp>
                        <wpg:cNvPr id="148" name="Group 75"/>
                        <wpg:cNvGrpSpPr>
                          <a:grpSpLocks/>
                        </wpg:cNvGrpSpPr>
                        <wpg:grpSpPr bwMode="auto">
                          <a:xfrm>
                            <a:off x="9315" y="3740"/>
                            <a:ext cx="2252" cy="834"/>
                            <a:chOff x="9255" y="3501"/>
                            <a:chExt cx="2252" cy="834"/>
                          </a:xfrm>
                        </wpg:grpSpPr>
                        <wps:wsp>
                          <wps:cNvPr id="149" name="Oval 60"/>
                          <wps:cNvSpPr>
                            <a:spLocks noChangeArrowheads="1"/>
                          </wps:cNvSpPr>
                          <wps:spPr bwMode="auto">
                            <a:xfrm>
                              <a:off x="9882" y="3885"/>
                              <a:ext cx="71" cy="8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" name="Oval 61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45" y="3885"/>
                              <a:ext cx="93" cy="11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" name="Oval 62"/>
                          <wps:cNvSpPr>
                            <a:spLocks noChangeArrowheads="1"/>
                          </wps:cNvSpPr>
                          <wps:spPr bwMode="auto">
                            <a:xfrm>
                              <a:off x="9915" y="3525"/>
                              <a:ext cx="900" cy="81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2" name="Line 63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10832" y="3938"/>
                              <a:ext cx="67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3" name="Line 64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9255" y="3930"/>
                              <a:ext cx="67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4" name="Line 6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690" y="3516"/>
                              <a:ext cx="180" cy="33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5" name="Line 68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10875" y="3501"/>
                              <a:ext cx="18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56" name="Text Box 81"/>
                        <wps:cNvSpPr txBox="1">
                          <a:spLocks noChangeArrowheads="1"/>
                        </wps:cNvSpPr>
                        <wps:spPr bwMode="auto">
                          <a:xfrm>
                            <a:off x="9498" y="3111"/>
                            <a:ext cx="2123" cy="6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5D92516" w14:textId="77777777" w:rsidR="00D80CF1" w:rsidRPr="00F0247A" w:rsidRDefault="00D80CF1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wrap ends around coil to hold it together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57" name="Text Box 84"/>
                        <wps:cNvSpPr txBox="1">
                          <a:spLocks noChangeArrowheads="1"/>
                        </wps:cNvSpPr>
                        <wps:spPr bwMode="auto">
                          <a:xfrm>
                            <a:off x="10110" y="4233"/>
                            <a:ext cx="806" cy="3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048CD7" w14:textId="77777777" w:rsidR="00D80CF1" w:rsidRPr="00F0247A" w:rsidRDefault="00D80CF1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coil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4453B85D" id="Group 103" o:spid="_x0000_s1045" style="position:absolute;margin-left:425.05pt;margin-top:10.1pt;width:115.3pt;height:74.8pt;z-index:251617792" coordorigin="9315,3111" coordsize="2306,14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">
                <v:group id="Group 75" o:spid="_x0000_s1046" style="position:absolute;left:9315;top:3740;width:2252;height:834" coordorigin="9255,3501" coordsize="2252,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2C+a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0Irz8gEev4LAAD//wMAUEsBAi0AFAAGAAgAAAAhANvh9svuAAAAhQEAABMAAAAAAAAA&#10;AAAAAAAAAAAAAFtDb250ZW50X1R5cGVzXS54bWxQSwECLQAUAAYACAAAACEAWvQsW78AAAAVAQAA&#10;CwAAAAAAAAAAAAAAAAAfAQAAX3JlbHMvLnJlbHNQSwECLQAUAAYACAAAACEAI9gvmsYAAADcAAAA&#10;DwAAAAAAAAAAAAAAAAAHAgAAZHJzL2Rvd25yZXYueG1sUEsFBgAAAAADAAMAtwAAAPoCAAAAAA==&#10;">
                  <v:oval id="Oval 60" o:spid="_x0000_s1047" style="position:absolute;left:9882;top:3885;width:71;height: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" strokeweight="1.5pt"/>
                  <v:oval id="Oval 61" o:spid="_x0000_s1048" style="position:absolute;left:10745;top:3885;width:93;height:1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" strokeweight="1.5pt"/>
                  <v:oval id="Oval 62" o:spid="_x0000_s1049" style="position:absolute;left:9915;top:3525;width:900;height: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" strokeweight="1.5pt"/>
                  <v:line id="Line 63" o:spid="_x0000_s1050" style="position:absolute;flip:x;visibility:visible;mso-wrap-style:square" from="10832,3938" to="11507,39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"/>
                  <v:line id="Line 64" o:spid="_x0000_s1051" style="position:absolute;flip:x;visibility:visible;mso-wrap-style:square" from="9255,3930" to="9930,39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"/>
                  <v:line id="Line 67" o:spid="_x0000_s1052" style="position:absolute;visibility:visible;mso-wrap-style:square" from="9690,3516" to="9870,38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">
                    <v:stroke endarrow="block"/>
                  </v:line>
                  <v:line id="Line 68" o:spid="_x0000_s1053" style="position:absolute;flip:y;visibility:visible;mso-wrap-style:square" from="10875,3501" to="11055,38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">
                    <v:stroke startarrow="block"/>
                  </v:line>
                </v:group>
                <v:shape id="Text Box 81" o:spid="_x0000_s1054" type="#_x0000_t202" style="position:absolute;left:9498;top:3111;width:2123;height:6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" filled="f" stroked="f">
                  <v:textbox style="mso-fit-shape-to-text:t">
                    <w:txbxContent>
                      <w:p w14:paraId="25D92516" w14:textId="77777777" w:rsidR="00D80CF1" w:rsidRPr="00F0247A" w:rsidRDefault="00D80CF1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wrap ends around coil to hold it together</w:t>
                        </w:r>
                      </w:p>
                    </w:txbxContent>
                  </v:textbox>
                </v:shape>
                <v:shape id="Text Box 84" o:spid="_x0000_s1055" type="#_x0000_t202" style="position:absolute;left:10110;top:4233;width:806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" filled="f" stroked="f">
                  <v:textbox style="mso-fit-shape-to-text:t">
                    <w:txbxContent>
                      <w:p w14:paraId="74048CD7" w14:textId="77777777" w:rsidR="00D80CF1" w:rsidRPr="00F0247A" w:rsidRDefault="00D80CF1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coil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225EAA">
        <w:t>1.  Get supplies from your teacher.</w:t>
      </w:r>
    </w:p>
    <w:p w14:paraId="1C9D80F6" w14:textId="01A06820" w:rsidR="00B9311D" w:rsidRDefault="00225EAA" w:rsidP="00090314">
      <w:pPr>
        <w:spacing w:after="80"/>
        <w:ind w:right="5270"/>
      </w:pPr>
      <w:r>
        <w:t>2</w:t>
      </w:r>
      <w:r w:rsidR="00090314">
        <w:t xml:space="preserve">.  </w:t>
      </w:r>
      <w:r w:rsidR="007B5139">
        <w:t xml:space="preserve"> </w:t>
      </w:r>
      <w:r>
        <w:t>W</w:t>
      </w:r>
      <w:r w:rsidR="006C5A63">
        <w:t>rap</w:t>
      </w:r>
      <w:r w:rsidR="007B5139">
        <w:t xml:space="preserve"> the wire into a tight coil around </w:t>
      </w:r>
      <w:r w:rsidR="000654AE">
        <w:t>the</w:t>
      </w:r>
      <w:r w:rsidR="007B5139">
        <w:t xml:space="preserve"> battery.  Leave about </w:t>
      </w:r>
      <w:r w:rsidR="00625B1F">
        <w:t>3 cm</w:t>
      </w:r>
      <w:r w:rsidR="007B5139">
        <w:t xml:space="preserve"> at the end</w:t>
      </w:r>
      <w:r w:rsidR="00AF453A">
        <w:t>s.</w:t>
      </w:r>
    </w:p>
    <w:p w14:paraId="557B8D99" w14:textId="30413755" w:rsidR="007B5139" w:rsidRDefault="00B9311D" w:rsidP="00090314">
      <w:pPr>
        <w:spacing w:after="80"/>
        <w:ind w:right="5270"/>
      </w:pPr>
      <w:r>
        <w:t>3.  R</w:t>
      </w:r>
      <w:r w:rsidR="007B5139">
        <w:t>emov</w:t>
      </w:r>
      <w:r w:rsidR="00625B1F">
        <w:t>e coils</w:t>
      </w:r>
      <w:r w:rsidR="007B5139">
        <w:t xml:space="preserve"> from battery</w:t>
      </w:r>
      <w:r>
        <w:t>.</w:t>
      </w:r>
      <w:r w:rsidR="007B5139">
        <w:t xml:space="preserve"> Wrap ends of wire once around coil on opposite sides to hold coil together.</w:t>
      </w:r>
    </w:p>
    <w:p w14:paraId="7FF40BE2" w14:textId="1BEC2C42" w:rsidR="009F7FBA" w:rsidRDefault="005D70E3" w:rsidP="009F7FBA">
      <w:pPr>
        <w:spacing w:after="80"/>
        <w:ind w:right="527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74464" behindDoc="0" locked="0" layoutInCell="1" allowOverlap="1" wp14:anchorId="4E6AA450" wp14:editId="197F6CA2">
                <wp:simplePos x="0" y="0"/>
                <wp:positionH relativeFrom="column">
                  <wp:posOffset>3559773</wp:posOffset>
                </wp:positionH>
                <wp:positionV relativeFrom="paragraph">
                  <wp:posOffset>173245</wp:posOffset>
                </wp:positionV>
                <wp:extent cx="2018665" cy="777875"/>
                <wp:effectExtent l="0" t="0" r="0" b="3175"/>
                <wp:wrapNone/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18665" cy="777875"/>
                          <a:chOff x="0" y="0"/>
                          <a:chExt cx="2018665" cy="777875"/>
                        </a:xfrm>
                      </wpg:grpSpPr>
                      <wpg:grpSp>
                        <wpg:cNvPr id="126" name="Group 191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018665" cy="777875"/>
                            <a:chOff x="6630" y="4606"/>
                            <a:chExt cx="3179" cy="1225"/>
                          </a:xfrm>
                        </wpg:grpSpPr>
                        <wpg:grpSp>
                          <wpg:cNvPr id="127" name="Group 76"/>
                          <wpg:cNvGrpSpPr>
                            <a:grpSpLocks/>
                          </wpg:cNvGrpSpPr>
                          <wpg:grpSpPr bwMode="auto">
                            <a:xfrm>
                              <a:off x="6978" y="4957"/>
                              <a:ext cx="2550" cy="855"/>
                              <a:chOff x="7350" y="5250"/>
                              <a:chExt cx="2550" cy="855"/>
                            </a:xfrm>
                          </wpg:grpSpPr>
                          <wps:wsp>
                            <wps:cNvPr id="128" name="Oval 3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262" y="5340"/>
                                <a:ext cx="71" cy="8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9" name="Oval 3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147" y="5340"/>
                                <a:ext cx="71" cy="8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0" name="Oval 1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295" y="5250"/>
                                <a:ext cx="900" cy="2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1" name="Line 18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9195" y="5385"/>
                                <a:ext cx="67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2" name="Arc 20"/>
                            <wps:cNvSpPr>
                              <a:spLocks/>
                            </wps:cNvSpPr>
                            <wps:spPr bwMode="auto">
                              <a:xfrm rot="3383098">
                                <a:off x="7935" y="5475"/>
                                <a:ext cx="240" cy="21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3" name="Line 22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7350" y="5370"/>
                                <a:ext cx="405" cy="31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4" name="Line 23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7680" y="5745"/>
                                <a:ext cx="36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5" name="Arc 24"/>
                            <wps:cNvSpPr>
                              <a:spLocks/>
                            </wps:cNvSpPr>
                            <wps:spPr bwMode="auto">
                              <a:xfrm rot="-2299411">
                                <a:off x="9510" y="5295"/>
                                <a:ext cx="240" cy="21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6" name="Arc 25"/>
                            <wps:cNvSpPr>
                              <a:spLocks/>
                            </wps:cNvSpPr>
                            <wps:spPr bwMode="auto">
                              <a:xfrm rot="3383098">
                                <a:off x="9675" y="5475"/>
                                <a:ext cx="240" cy="21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7" name="Line 26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9090" y="5370"/>
                                <a:ext cx="405" cy="31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8" name="Oval 28"/>
                            <wps:cNvSpPr>
                              <a:spLocks noChangeArrowheads="1"/>
                            </wps:cNvSpPr>
                            <wps:spPr bwMode="auto">
                              <a:xfrm rot="-1722212">
                                <a:off x="7530" y="5400"/>
                                <a:ext cx="390" cy="14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D8D8D8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9" name="Line 27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9450" y="5745"/>
                                <a:ext cx="33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0" name="Arc 19"/>
                            <wps:cNvSpPr>
                              <a:spLocks/>
                            </wps:cNvSpPr>
                            <wps:spPr bwMode="auto">
                              <a:xfrm rot="-2299411">
                                <a:off x="7770" y="5295"/>
                                <a:ext cx="240" cy="21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1" name="Line 17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7635" y="5385"/>
                                <a:ext cx="67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2" name="Oval 29"/>
                            <wps:cNvSpPr>
                              <a:spLocks noChangeArrowheads="1"/>
                            </wps:cNvSpPr>
                            <wps:spPr bwMode="auto">
                              <a:xfrm rot="-2556476">
                                <a:off x="9483" y="5486"/>
                                <a:ext cx="393" cy="278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D8D8D8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43" name="Text Box 8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30" y="4606"/>
                              <a:ext cx="3179" cy="37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400F7B3" w14:textId="1DE1E9E9" w:rsidR="009F7FBA" w:rsidRPr="00F0247A" w:rsidRDefault="000654AE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>C</w:t>
                                </w:r>
                                <w:r w:rsidR="009F7FBA">
                                  <w:rPr>
                                    <w:sz w:val="20"/>
                                    <w:szCs w:val="20"/>
                                  </w:rPr>
                                  <w:t xml:space="preserve">oil </w:t>
                                </w:r>
                                <w:r w:rsidR="00D64F3E">
                                  <w:rPr>
                                    <w:sz w:val="20"/>
                                    <w:szCs w:val="20"/>
                                  </w:rPr>
                                  <w:t>must</w:t>
                                </w:r>
                                <w:r w:rsidR="009F7FBA">
                                  <w:rPr>
                                    <w:sz w:val="20"/>
                                    <w:szCs w:val="20"/>
                                  </w:rPr>
                                  <w:t xml:space="preserve"> lay </w:t>
                                </w:r>
                                <w:r>
                                  <w:rPr>
                                    <w:sz w:val="20"/>
                                    <w:szCs w:val="20"/>
                                  </w:rPr>
                                  <w:t xml:space="preserve">balance </w:t>
                                </w:r>
                                <w:r w:rsidR="009F7FBA">
                                  <w:rPr>
                                    <w:sz w:val="20"/>
                                    <w:szCs w:val="20"/>
                                  </w:rPr>
                                  <w:t xml:space="preserve"> horizontally: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144" name="Text Box 18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14" y="5457"/>
                              <a:ext cx="909" cy="37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A5A4517" w14:textId="77777777" w:rsidR="00625B1F" w:rsidRPr="00F0247A" w:rsidRDefault="00625B1F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>finger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145" name="Text Box 18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754" y="5377"/>
                              <a:ext cx="909" cy="37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7F188B0" w14:textId="77777777" w:rsidR="00625B1F" w:rsidRPr="00F0247A" w:rsidRDefault="00625B1F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>finger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146" name="Text Box 1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34" y="4907"/>
                              <a:ext cx="909" cy="6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F65328D" w14:textId="77777777" w:rsidR="00625B1F" w:rsidRPr="00F0247A" w:rsidRDefault="00625B1F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>coil</w:t>
                                </w:r>
                              </w:p>
                              <w:p w14:paraId="48513BFD" w14:textId="77777777" w:rsidR="00625B1F" w:rsidRDefault="00625B1F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spAutoFit/>
                          </wps:bodyPr>
                        </wps:wsp>
                      </wpg:grpSp>
                      <wps:wsp>
                        <wps:cNvPr id="177" name="Straight Arrow Connector 177"/>
                        <wps:cNvCnPr/>
                        <wps:spPr>
                          <a:xfrm>
                            <a:off x="147995" y="314050"/>
                            <a:ext cx="20320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4E6AA450" id="Group 25" o:spid="_x0000_s1056" style="position:absolute;margin-left:280.3pt;margin-top:13.65pt;width:158.95pt;height:61.25pt;z-index:251774464" coordsize="20186,77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">
                <v:group id="Group 191" o:spid="_x0000_s1057" style="position:absolute;width:20186;height:7778" coordorigin="6630,4606" coordsize="3179,1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PvTwgAAANw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">
                  <v:group id="Group 76" o:spid="_x0000_s1058" style="position:absolute;left:6978;top:4957;width:2550;height:855" coordorigin="7350,5250" coordsize="2550,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F5I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">
                    <v:oval id="Oval 34" o:spid="_x0000_s1059" style="position:absolute;left:8262;top:5340;width:71;height: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" strokeweight="1.5pt"/>
                    <v:oval id="Oval 30" o:spid="_x0000_s1060" style="position:absolute;left:9147;top:5340;width:71;height: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" strokeweight="1.5pt"/>
                    <v:oval id="Oval 16" o:spid="_x0000_s1061" style="position:absolute;left:8295;top:5250;width:900;height:2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" strokeweight="1.5pt"/>
                    <v:line id="Line 18" o:spid="_x0000_s1062" style="position:absolute;flip:x;visibility:visible;mso-wrap-style:square" from="9195,5385" to="9870,53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"/>
                    <v:shape id="Arc 20" o:spid="_x0000_s1063" style="position:absolute;left:7935;top:5475;width:240;height:210;rotation:3695245fd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" path="m-1,nfc11929,,21600,9670,21600,21600em-1,nsc11929,,21600,9670,21600,21600l,21600,-1,xe" filled="f">
                      <v:path arrowok="t" o:extrusionok="f" o:connecttype="custom" o:connectlocs="0,0;240,210;0,210" o:connectangles="0,0,0"/>
                    </v:shape>
                    <v:line id="Line 22" o:spid="_x0000_s1064" style="position:absolute;flip:x;visibility:visible;mso-wrap-style:square" from="7350,5370" to="7755,56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"/>
                    <v:line id="Line 23" o:spid="_x0000_s1065" style="position:absolute;flip:x;visibility:visible;mso-wrap-style:square" from="7680,5745" to="8040,61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"/>
                    <v:shape id="Arc 24" o:spid="_x0000_s1066" style="position:absolute;left:9510;top:5295;width:240;height:210;rotation:-2511570fd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" path="m-1,nfc11929,,21600,9670,21600,21600em-1,nsc11929,,21600,9670,21600,21600l,21600,-1,xe" filled="f">
                      <v:path arrowok="t" o:extrusionok="f" o:connecttype="custom" o:connectlocs="0,0;240,210;0,210" o:connectangles="0,0,0"/>
                    </v:shape>
                    <v:shape id="Arc 25" o:spid="_x0000_s1067" style="position:absolute;left:9675;top:5475;width:240;height:210;rotation:3695245fd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" path="m-1,nfc11929,,21600,9670,21600,21600em-1,nsc11929,,21600,9670,21600,21600l,21600,-1,xe" filled="f">
                      <v:path arrowok="t" o:extrusionok="f" o:connecttype="custom" o:connectlocs="0,0;240,210;0,210" o:connectangles="0,0,0"/>
                    </v:shape>
                    <v:line id="Line 26" o:spid="_x0000_s1068" style="position:absolute;flip:x;visibility:visible;mso-wrap-style:square" from="9090,5370" to="9495,56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"/>
                    <v:oval id="Oval 28" o:spid="_x0000_s1069" style="position:absolute;left:7530;top:5400;width:390;height:143;rotation:-1881115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" fillcolor="#d8d8d8"/>
                    <v:line id="Line 27" o:spid="_x0000_s1070" style="position:absolute;flip:x;visibility:visible;mso-wrap-style:square" from="9450,5745" to="9780,61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"/>
                    <v:shape id="Arc 19" o:spid="_x0000_s1071" style="position:absolute;left:7770;top:5295;width:240;height:210;rotation:-2511570fd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" path="m-1,nfc11929,,21600,9670,21600,21600em-1,nsc11929,,21600,9670,21600,21600l,21600,-1,xe" filled="f">
                      <v:path arrowok="t" o:extrusionok="f" o:connecttype="custom" o:connectlocs="0,0;240,210;0,210" o:connectangles="0,0,0"/>
                    </v:shape>
                    <v:line id="Line 17" o:spid="_x0000_s1072" style="position:absolute;flip:x;visibility:visible;mso-wrap-style:square" from="7635,5385" to="8310,53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"/>
                    <v:oval id="Oval 29" o:spid="_x0000_s1073" style="position:absolute;left:9483;top:5486;width:393;height:278;rotation:-279235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" fillcolor="#d8d8d8"/>
                  </v:group>
                  <v:shape id="Text Box 85" o:spid="_x0000_s1074" type="#_x0000_t202" style="position:absolute;left:6630;top:4606;width:3179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" filled="f" stroked="f">
                    <v:textbox style="mso-fit-shape-to-text:t">
                      <w:txbxContent>
                        <w:p w14:paraId="1400F7B3" w14:textId="1DE1E9E9" w:rsidR="009F7FBA" w:rsidRPr="00F0247A" w:rsidRDefault="000654AE">
                          <w:pPr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C</w:t>
                          </w:r>
                          <w:r w:rsidR="009F7FBA">
                            <w:rPr>
                              <w:sz w:val="20"/>
                              <w:szCs w:val="20"/>
                            </w:rPr>
                            <w:t xml:space="preserve">oil </w:t>
                          </w:r>
                          <w:r w:rsidR="00D64F3E">
                            <w:rPr>
                              <w:sz w:val="20"/>
                              <w:szCs w:val="20"/>
                            </w:rPr>
                            <w:t>must</w:t>
                          </w:r>
                          <w:r w:rsidR="009F7FBA">
                            <w:rPr>
                              <w:sz w:val="20"/>
                              <w:szCs w:val="20"/>
                            </w:rPr>
                            <w:t xml:space="preserve"> lay </w:t>
                          </w:r>
                          <w:r>
                            <w:rPr>
                              <w:sz w:val="20"/>
                              <w:szCs w:val="20"/>
                            </w:rPr>
                            <w:t xml:space="preserve">balance </w:t>
                          </w:r>
                          <w:r w:rsidR="009F7FBA">
                            <w:rPr>
                              <w:sz w:val="20"/>
                              <w:szCs w:val="20"/>
                            </w:rPr>
                            <w:t xml:space="preserve"> horizontally:</w:t>
                          </w:r>
                        </w:p>
                      </w:txbxContent>
                    </v:textbox>
                  </v:shape>
                  <v:shape id="Text Box 188" o:spid="_x0000_s1075" type="#_x0000_t202" style="position:absolute;left:8514;top:5457;width:909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" filled="f" stroked="f">
                    <v:textbox style="mso-fit-shape-to-text:t">
                      <w:txbxContent>
                        <w:p w14:paraId="0A5A4517" w14:textId="77777777" w:rsidR="00625B1F" w:rsidRPr="00F0247A" w:rsidRDefault="00625B1F">
                          <w:pPr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finger</w:t>
                          </w:r>
                        </w:p>
                      </w:txbxContent>
                    </v:textbox>
                  </v:shape>
                  <v:shape id="Text Box 189" o:spid="_x0000_s1076" type="#_x0000_t202" style="position:absolute;left:6754;top:5377;width:909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" filled="f" stroked="f">
                    <v:textbox style="mso-fit-shape-to-text:t">
                      <w:txbxContent>
                        <w:p w14:paraId="17F188B0" w14:textId="77777777" w:rsidR="00625B1F" w:rsidRPr="00F0247A" w:rsidRDefault="00625B1F">
                          <w:pPr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finger</w:t>
                          </w:r>
                        </w:p>
                      </w:txbxContent>
                    </v:textbox>
                  </v:shape>
                  <v:shape id="Text Box 190" o:spid="_x0000_s1077" type="#_x0000_t202" style="position:absolute;left:8034;top:4907;width:909;height:6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" filled="f" stroked="f">
                    <v:textbox style="mso-fit-shape-to-text:t">
                      <w:txbxContent>
                        <w:p w14:paraId="5F65328D" w14:textId="77777777" w:rsidR="00625B1F" w:rsidRPr="00F0247A" w:rsidRDefault="00625B1F">
                          <w:pPr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coil</w:t>
                          </w:r>
                        </w:p>
                        <w:p w14:paraId="48513BFD" w14:textId="77777777" w:rsidR="00625B1F" w:rsidRDefault="00625B1F"/>
                      </w:txbxContent>
                    </v:textbox>
                  </v:shape>
                </v:group>
                <v:shape id="Straight Arrow Connector 177" o:spid="_x0000_s1078" type="#_x0000_t32" style="position:absolute;left:1479;top:3140;width:203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" strokecolor="black [3040]">
                  <v:stroke endarrow="block"/>
                </v:shape>
              </v:group>
            </w:pict>
          </mc:Fallback>
        </mc:AlternateContent>
      </w:r>
      <w:r w:rsidR="001A6FD5">
        <w:t>4</w:t>
      </w:r>
      <w:r w:rsidR="00090314">
        <w:t xml:space="preserve">.  </w:t>
      </w:r>
      <w:r w:rsidR="007B5139">
        <w:t xml:space="preserve">Lay the coil horizontally with the ends resting on two fingers.  </w:t>
      </w:r>
      <w:r w:rsidR="006C5A63">
        <w:t xml:space="preserve">Adjust the coils until they </w:t>
      </w:r>
      <w:r w:rsidR="007B5139">
        <w:t>“balance</w:t>
      </w:r>
      <w:r w:rsidR="001A6FD5">
        <w:t>.</w:t>
      </w:r>
      <w:r w:rsidR="007B5139">
        <w:t xml:space="preserve">” </w:t>
      </w:r>
    </w:p>
    <w:p w14:paraId="3CFCBB25" w14:textId="53B3C6E9" w:rsidR="001A6FD5" w:rsidRDefault="000654AE" w:rsidP="009F7FBA">
      <w:pPr>
        <w:spacing w:after="80"/>
        <w:ind w:right="527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24960" behindDoc="0" locked="0" layoutInCell="1" allowOverlap="1" wp14:anchorId="2791A818" wp14:editId="487730DB">
                <wp:simplePos x="0" y="0"/>
                <wp:positionH relativeFrom="column">
                  <wp:posOffset>3384550</wp:posOffset>
                </wp:positionH>
                <wp:positionV relativeFrom="paragraph">
                  <wp:posOffset>53340</wp:posOffset>
                </wp:positionV>
                <wp:extent cx="3783330" cy="2082165"/>
                <wp:effectExtent l="0" t="0" r="0" b="13335"/>
                <wp:wrapNone/>
                <wp:docPr id="104" name="Group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83330" cy="2082165"/>
                          <a:chOff x="6054" y="5745"/>
                          <a:chExt cx="5958" cy="3279"/>
                        </a:xfrm>
                      </wpg:grpSpPr>
                      <wps:wsp>
                        <wps:cNvPr id="105" name="Oval 71"/>
                        <wps:cNvSpPr>
                          <a:spLocks noChangeArrowheads="1"/>
                        </wps:cNvSpPr>
                        <wps:spPr bwMode="auto">
                          <a:xfrm>
                            <a:off x="9388" y="6833"/>
                            <a:ext cx="2204" cy="21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Oval 43"/>
                        <wps:cNvSpPr>
                          <a:spLocks noChangeArrowheads="1"/>
                        </wps:cNvSpPr>
                        <wps:spPr bwMode="auto">
                          <a:xfrm>
                            <a:off x="7222" y="8336"/>
                            <a:ext cx="71" cy="8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Oval 44"/>
                        <wps:cNvSpPr>
                          <a:spLocks noChangeArrowheads="1"/>
                        </wps:cNvSpPr>
                        <wps:spPr bwMode="auto">
                          <a:xfrm>
                            <a:off x="8107" y="8336"/>
                            <a:ext cx="71" cy="8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Oval 45"/>
                        <wps:cNvSpPr>
                          <a:spLocks noChangeArrowheads="1"/>
                        </wps:cNvSpPr>
                        <wps:spPr bwMode="auto">
                          <a:xfrm>
                            <a:off x="7255" y="7976"/>
                            <a:ext cx="900" cy="81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Line 46"/>
                        <wps:cNvCnPr>
                          <a:cxnSpLocks noChangeShapeType="1"/>
                        </wps:cNvCnPr>
                        <wps:spPr bwMode="auto">
                          <a:xfrm flipH="1">
                            <a:off x="8155" y="8381"/>
                            <a:ext cx="67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47"/>
                        <wps:cNvCnPr>
                          <a:cxnSpLocks noChangeShapeType="1"/>
                        </wps:cNvCnPr>
                        <wps:spPr bwMode="auto">
                          <a:xfrm flipH="1">
                            <a:off x="6595" y="8381"/>
                            <a:ext cx="67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Line 50"/>
                        <wps:cNvCnPr>
                          <a:cxnSpLocks noChangeShapeType="1"/>
                        </wps:cNvCnPr>
                        <wps:spPr bwMode="auto">
                          <a:xfrm flipV="1">
                            <a:off x="8992" y="8111"/>
                            <a:ext cx="453" cy="1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9880" y="8066"/>
                            <a:ext cx="1275" cy="9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Line 52"/>
                        <wps:cNvCnPr>
                          <a:cxnSpLocks noChangeShapeType="1"/>
                        </wps:cNvCnPr>
                        <wps:spPr bwMode="auto">
                          <a:xfrm>
                            <a:off x="9880" y="8139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Oval 53"/>
                        <wps:cNvSpPr>
                          <a:spLocks noChangeArrowheads="1"/>
                        </wps:cNvSpPr>
                        <wps:spPr bwMode="auto">
                          <a:xfrm>
                            <a:off x="11092" y="8063"/>
                            <a:ext cx="71" cy="10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Line 59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10555" y="8102"/>
                            <a:ext cx="30" cy="24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" name="Arc 86"/>
                        <wps:cNvSpPr>
                          <a:spLocks/>
                        </wps:cNvSpPr>
                        <wps:spPr bwMode="auto">
                          <a:xfrm>
                            <a:off x="8878" y="7376"/>
                            <a:ext cx="984" cy="1264"/>
                          </a:xfrm>
                          <a:custGeom>
                            <a:avLst/>
                            <a:gdLst>
                              <a:gd name="G0" fmla="+- 0 0 0"/>
                              <a:gd name="G1" fmla="+- 15933 0 0"/>
                              <a:gd name="G2" fmla="+- 21600 0 0"/>
                              <a:gd name="T0" fmla="*/ 14584 w 21600"/>
                              <a:gd name="T1" fmla="*/ 0 h 27752"/>
                              <a:gd name="T2" fmla="*/ 18079 w 21600"/>
                              <a:gd name="T3" fmla="*/ 27752 h 27752"/>
                              <a:gd name="T4" fmla="*/ 0 w 21600"/>
                              <a:gd name="T5" fmla="*/ 15933 h 2775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7752" fill="none" extrusionOk="0">
                                <a:moveTo>
                                  <a:pt x="14584" y="-1"/>
                                </a:moveTo>
                                <a:cubicBezTo>
                                  <a:pt x="19054" y="4091"/>
                                  <a:pt x="21600" y="9872"/>
                                  <a:pt x="21600" y="15933"/>
                                </a:cubicBezTo>
                                <a:cubicBezTo>
                                  <a:pt x="21600" y="20131"/>
                                  <a:pt x="20376" y="24238"/>
                                  <a:pt x="18079" y="27752"/>
                                </a:cubicBezTo>
                              </a:path>
                              <a:path w="21600" h="27752" stroke="0" extrusionOk="0">
                                <a:moveTo>
                                  <a:pt x="14584" y="-1"/>
                                </a:moveTo>
                                <a:cubicBezTo>
                                  <a:pt x="19054" y="4091"/>
                                  <a:pt x="21600" y="9872"/>
                                  <a:pt x="21600" y="15933"/>
                                </a:cubicBezTo>
                                <a:cubicBezTo>
                                  <a:pt x="21600" y="20131"/>
                                  <a:pt x="20376" y="24238"/>
                                  <a:pt x="18079" y="27752"/>
                                </a:cubicBezTo>
                                <a:lnTo>
                                  <a:pt x="0" y="1593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Oval 88"/>
                        <wps:cNvSpPr>
                          <a:spLocks noChangeArrowheads="1"/>
                        </wps:cNvSpPr>
                        <wps:spPr bwMode="auto">
                          <a:xfrm>
                            <a:off x="9823" y="8041"/>
                            <a:ext cx="71" cy="150"/>
                          </a:xfrm>
                          <a:prstGeom prst="ellips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Text Box 89"/>
                        <wps:cNvSpPr txBox="1">
                          <a:spLocks noChangeArrowheads="1"/>
                        </wps:cNvSpPr>
                        <wps:spPr bwMode="auto">
                          <a:xfrm>
                            <a:off x="7374" y="8201"/>
                            <a:ext cx="685" cy="3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0208FB" w14:textId="77777777" w:rsidR="00076E40" w:rsidRPr="00F0247A" w:rsidRDefault="00076E40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coil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19" name="Oval 49"/>
                        <wps:cNvSpPr>
                          <a:spLocks noChangeArrowheads="1"/>
                        </wps:cNvSpPr>
                        <wps:spPr bwMode="auto">
                          <a:xfrm>
                            <a:off x="8041" y="7937"/>
                            <a:ext cx="984" cy="885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Line 91"/>
                        <wps:cNvCnPr>
                          <a:cxnSpLocks noChangeShapeType="1"/>
                        </wps:cNvCnPr>
                        <wps:spPr bwMode="auto">
                          <a:xfrm flipH="1">
                            <a:off x="10782" y="6799"/>
                            <a:ext cx="252" cy="125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Text Box 92"/>
                        <wps:cNvSpPr txBox="1">
                          <a:spLocks noChangeArrowheads="1"/>
                        </wps:cNvSpPr>
                        <wps:spPr bwMode="auto">
                          <a:xfrm>
                            <a:off x="9951" y="5745"/>
                            <a:ext cx="2061" cy="10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E390EC" w14:textId="77777777" w:rsidR="00223504" w:rsidRPr="000654AE" w:rsidRDefault="00C96663">
                              <w:pPr>
                                <w:rPr>
                                  <w:b/>
                                  <w:sz w:val="20"/>
                                  <w:szCs w:val="20"/>
                                </w:rPr>
                              </w:pPr>
                              <w:r w:rsidRPr="000654AE">
                                <w:rPr>
                                  <w:b/>
                                  <w:sz w:val="20"/>
                                  <w:szCs w:val="20"/>
                                </w:rPr>
                                <w:t xml:space="preserve">With coil held </w:t>
                              </w:r>
                            </w:p>
                            <w:p w14:paraId="66C14F8B" w14:textId="693C49AE" w:rsidR="00C96663" w:rsidRPr="000654AE" w:rsidRDefault="00C96663">
                              <w:pPr>
                                <w:rPr>
                                  <w:b/>
                                  <w:sz w:val="20"/>
                                  <w:szCs w:val="20"/>
                                </w:rPr>
                              </w:pPr>
                              <w:r w:rsidRPr="000654AE">
                                <w:rPr>
                                  <w:b/>
                                  <w:sz w:val="20"/>
                                  <w:szCs w:val="20"/>
                                </w:rPr>
                                <w:t>VERTICALLY,</w:t>
                              </w:r>
                            </w:p>
                            <w:p w14:paraId="4DA21D09" w14:textId="77777777" w:rsidR="00223504" w:rsidRDefault="00C96663" w:rsidP="00AA31C8">
                              <w:pPr>
                                <w:rPr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s</w:t>
                              </w:r>
                              <w:r w:rsidR="00076E40">
                                <w:rPr>
                                  <w:sz w:val="20"/>
                                  <w:szCs w:val="20"/>
                                </w:rPr>
                                <w:t xml:space="preserve">crape </w:t>
                              </w:r>
                              <w:r w:rsidR="00AA31C8" w:rsidRPr="00AA31C8">
                                <w:rPr>
                                  <w:b/>
                                  <w:sz w:val="20"/>
                                  <w:szCs w:val="20"/>
                                </w:rPr>
                                <w:t xml:space="preserve">ONLY </w:t>
                              </w:r>
                            </w:p>
                            <w:p w14:paraId="21156815" w14:textId="5D3B791C" w:rsidR="00076E40" w:rsidRPr="00F0247A" w:rsidRDefault="00AA31C8" w:rsidP="00AA31C8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 w:rsidRPr="00AA31C8">
                                <w:rPr>
                                  <w:b/>
                                  <w:sz w:val="20"/>
                                  <w:szCs w:val="20"/>
                                </w:rPr>
                                <w:t>THE TOP HALF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22" name="Text Box 93"/>
                        <wps:cNvSpPr txBox="1">
                          <a:spLocks noChangeArrowheads="1"/>
                        </wps:cNvSpPr>
                        <wps:spPr bwMode="auto">
                          <a:xfrm>
                            <a:off x="9820" y="8276"/>
                            <a:ext cx="1691" cy="6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65B18F" w14:textId="77777777" w:rsidR="00076E40" w:rsidRDefault="00C433F1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D</w:t>
                              </w:r>
                              <w:r w:rsidR="00076E40">
                                <w:rPr>
                                  <w:sz w:val="20"/>
                                  <w:szCs w:val="20"/>
                                </w:rPr>
                                <w:t xml:space="preserve">o </w:t>
                              </w:r>
                              <w:r w:rsidR="00076E40" w:rsidRPr="00134EB0">
                                <w:rPr>
                                  <w:b/>
                                  <w:sz w:val="20"/>
                                  <w:szCs w:val="20"/>
                                </w:rPr>
                                <w:t>NOT</w:t>
                              </w:r>
                              <w:r w:rsidR="00076E40">
                                <w:rPr>
                                  <w:sz w:val="20"/>
                                  <w:szCs w:val="20"/>
                                </w:rPr>
                                <w:t xml:space="preserve"> scrape </w:t>
                              </w:r>
                            </w:p>
                            <w:p w14:paraId="1A598488" w14:textId="77777777" w:rsidR="00076E40" w:rsidRPr="00F0247A" w:rsidRDefault="00076E40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the lower half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23" name="Oval 95"/>
                        <wps:cNvSpPr>
                          <a:spLocks noChangeArrowheads="1"/>
                        </wps:cNvSpPr>
                        <wps:spPr bwMode="auto">
                          <a:xfrm>
                            <a:off x="6421" y="7937"/>
                            <a:ext cx="784" cy="885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AutoShape 96"/>
                        <wps:cNvCnPr>
                          <a:cxnSpLocks noChangeShapeType="1"/>
                        </wps:cNvCnPr>
                        <wps:spPr bwMode="auto">
                          <a:xfrm flipH="1">
                            <a:off x="6892" y="7639"/>
                            <a:ext cx="46" cy="28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" name="Text Box 97"/>
                        <wps:cNvSpPr txBox="1">
                          <a:spLocks noChangeArrowheads="1"/>
                        </wps:cNvSpPr>
                        <wps:spPr bwMode="auto">
                          <a:xfrm>
                            <a:off x="6054" y="7055"/>
                            <a:ext cx="2335" cy="6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409BF34" w14:textId="77777777" w:rsidR="00076E40" w:rsidRPr="00F0247A" w:rsidRDefault="0019611B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 xml:space="preserve">Scrape ALL the enamel off of </w:t>
                              </w:r>
                              <w:r w:rsidRPr="0019611B">
                                <w:rPr>
                                  <w:b/>
                                  <w:sz w:val="20"/>
                                  <w:szCs w:val="20"/>
                                </w:rPr>
                                <w:t xml:space="preserve">this </w:t>
                              </w:r>
                              <w:r>
                                <w:rPr>
                                  <w:b/>
                                  <w:sz w:val="20"/>
                                  <w:szCs w:val="20"/>
                                </w:rPr>
                                <w:t>end</w:t>
                              </w:r>
                              <w:r w:rsidRPr="0019611B">
                                <w:rPr>
                                  <w:b/>
                                  <w:sz w:val="20"/>
                                  <w:szCs w:val="20"/>
                                </w:rPr>
                                <w:t xml:space="preserve"> only</w:t>
                              </w:r>
                              <w:r w:rsidR="00076E40">
                                <w:rPr>
                                  <w:sz w:val="20"/>
                                  <w:szCs w:val="20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2791A818" id="Group 194" o:spid="_x0000_s1079" style="position:absolute;margin-left:266.5pt;margin-top:4.2pt;width:297.9pt;height:163.95pt;z-index:251624960" coordorigin="6054,5745" coordsize="5958,3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">
                <v:oval id="Oval 71" o:spid="_x0000_s1080" style="position:absolute;left:9388;top:6833;width:2204;height:21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">
                  <v:stroke dashstyle="dash"/>
                </v:oval>
                <v:oval id="Oval 43" o:spid="_x0000_s1081" style="position:absolute;left:7222;top:8336;width:71;height: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" strokeweight="1.5pt"/>
                <v:oval id="Oval 44" o:spid="_x0000_s1082" style="position:absolute;left:8107;top:8336;width:71;height: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" strokeweight="1.5pt"/>
                <v:oval id="Oval 45" o:spid="_x0000_s1083" style="position:absolute;left:7255;top:7976;width:900;height: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" strokeweight="1.5pt"/>
                <v:line id="Line 46" o:spid="_x0000_s1084" style="position:absolute;flip:x;visibility:visible;mso-wrap-style:square" from="8155,8381" to="8830,8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"/>
                <v:line id="Line 47" o:spid="_x0000_s1085" style="position:absolute;flip:x;visibility:visible;mso-wrap-style:square" from="6595,8381" to="7270,8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"/>
                <v:line id="Line 50" o:spid="_x0000_s1086" style="position:absolute;flip:y;visibility:visible;mso-wrap-style:square" from="8992,8111" to="9445,82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">
                  <v:stroke endarrow="block"/>
                </v:line>
                <v:rect id="Rectangle 51" o:spid="_x0000_s1087" style="position:absolute;left:9880;top:8066;width:1275;height: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"/>
                <v:line id="Line 52" o:spid="_x0000_s1088" style="position:absolute;visibility:visible;mso-wrap-style:square" from="9880,8139" to="11140,81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" strokeweight="2.25pt"/>
                <v:oval id="Oval 53" o:spid="_x0000_s1089" style="position:absolute;left:11092;top:8063;width:71;height: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"/>
                <v:line id="Line 59" o:spid="_x0000_s1090" style="position:absolute;flip:x y;visibility:visible;mso-wrap-style:square" from="10555,8102" to="10585,83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">
                  <v:stroke endarrow="block"/>
                </v:line>
                <v:shape id="Arc 86" o:spid="_x0000_s1091" style="position:absolute;left:8878;top:7376;width:984;height:1264;visibility:visible;mso-wrap-style:square;v-text-anchor:top" coordsize="21600,27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" path="m14584,-1nfc19054,4091,21600,9872,21600,15933v,4198,-1224,8305,-3521,11819em14584,-1nsc19054,4091,21600,9872,21600,15933v,4198,-1224,8305,-3521,11819l,15933,14584,-1xe" filled="f" strokeweight="2.25pt">
                  <v:path arrowok="t" o:extrusionok="f" o:connecttype="custom" o:connectlocs="664,0;824,1264;0,726" o:connectangles="0,0,0"/>
                </v:shape>
                <v:oval id="Oval 88" o:spid="_x0000_s1092" style="position:absolute;left:9823;top:8041;width:71;height: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" filled="f" strokeweight="4.5pt"/>
                <v:shape id="Text Box 89" o:spid="_x0000_s1093" type="#_x0000_t202" style="position:absolute;left:7374;top:8201;width:685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" filled="f" stroked="f">
                  <v:textbox style="mso-fit-shape-to-text:t">
                    <w:txbxContent>
                      <w:p w14:paraId="4D0208FB" w14:textId="77777777" w:rsidR="00076E40" w:rsidRPr="00F0247A" w:rsidRDefault="00076E40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coil</w:t>
                        </w:r>
                      </w:p>
                    </w:txbxContent>
                  </v:textbox>
                </v:shape>
                <v:oval id="Oval 49" o:spid="_x0000_s1094" style="position:absolute;left:8041;top:7937;width:984;height:8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" filled="f">
                  <v:stroke dashstyle="dash"/>
                </v:oval>
                <v:line id="Line 91" o:spid="_x0000_s1095" style="position:absolute;flip:x;visibility:visible;mso-wrap-style:square" from="10782,6799" to="11034,80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">
                  <v:stroke endarrow="block"/>
                </v:line>
                <v:shape id="Text Box 92" o:spid="_x0000_s1096" type="#_x0000_t202" style="position:absolute;left:9951;top:5745;width:2061;height:1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" filled="f" stroked="f">
                  <v:textbox style="mso-fit-shape-to-text:t">
                    <w:txbxContent>
                      <w:p w14:paraId="48E390EC" w14:textId="77777777" w:rsidR="00223504" w:rsidRPr="000654AE" w:rsidRDefault="00C96663">
                        <w:pPr>
                          <w:rPr>
                            <w:b/>
                            <w:sz w:val="20"/>
                            <w:szCs w:val="20"/>
                          </w:rPr>
                        </w:pPr>
                        <w:r w:rsidRPr="000654AE">
                          <w:rPr>
                            <w:b/>
                            <w:sz w:val="20"/>
                            <w:szCs w:val="20"/>
                          </w:rPr>
                          <w:t xml:space="preserve">With coil held </w:t>
                        </w:r>
                      </w:p>
                      <w:p w14:paraId="66C14F8B" w14:textId="693C49AE" w:rsidR="00C96663" w:rsidRPr="000654AE" w:rsidRDefault="00C96663">
                        <w:pPr>
                          <w:rPr>
                            <w:b/>
                            <w:sz w:val="20"/>
                            <w:szCs w:val="20"/>
                          </w:rPr>
                        </w:pPr>
                        <w:r w:rsidRPr="000654AE">
                          <w:rPr>
                            <w:b/>
                            <w:sz w:val="20"/>
                            <w:szCs w:val="20"/>
                          </w:rPr>
                          <w:t>VERTICALLY,</w:t>
                        </w:r>
                      </w:p>
                      <w:p w14:paraId="4DA21D09" w14:textId="77777777" w:rsidR="00223504" w:rsidRDefault="00C96663" w:rsidP="00AA31C8">
                        <w:pPr>
                          <w:rPr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s</w:t>
                        </w:r>
                        <w:r w:rsidR="00076E40">
                          <w:rPr>
                            <w:sz w:val="20"/>
                            <w:szCs w:val="20"/>
                          </w:rPr>
                          <w:t xml:space="preserve">crape </w:t>
                        </w:r>
                        <w:r w:rsidR="00AA31C8" w:rsidRPr="00AA31C8">
                          <w:rPr>
                            <w:b/>
                            <w:sz w:val="20"/>
                            <w:szCs w:val="20"/>
                          </w:rPr>
                          <w:t xml:space="preserve">ONLY </w:t>
                        </w:r>
                      </w:p>
                      <w:p w14:paraId="21156815" w14:textId="5D3B791C" w:rsidR="00076E40" w:rsidRPr="00F0247A" w:rsidRDefault="00AA31C8" w:rsidP="00AA31C8">
                        <w:pPr>
                          <w:rPr>
                            <w:sz w:val="20"/>
                            <w:szCs w:val="20"/>
                          </w:rPr>
                        </w:pPr>
                        <w:r w:rsidRPr="00AA31C8">
                          <w:rPr>
                            <w:b/>
                            <w:sz w:val="20"/>
                            <w:szCs w:val="20"/>
                          </w:rPr>
                          <w:t>THE TOP HALF</w:t>
                        </w:r>
                        <w:r>
                          <w:rPr>
                            <w:sz w:val="20"/>
                            <w:szCs w:val="20"/>
                          </w:rPr>
                          <w:t>.</w:t>
                        </w:r>
                      </w:p>
                    </w:txbxContent>
                  </v:textbox>
                </v:shape>
                <v:shape id="Text Box 93" o:spid="_x0000_s1097" type="#_x0000_t202" style="position:absolute;left:9820;top:8276;width:1691;height:6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" filled="f" stroked="f">
                  <v:textbox style="mso-fit-shape-to-text:t">
                    <w:txbxContent>
                      <w:p w14:paraId="2A65B18F" w14:textId="77777777" w:rsidR="00076E40" w:rsidRDefault="00C433F1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D</w:t>
                        </w:r>
                        <w:r w:rsidR="00076E40">
                          <w:rPr>
                            <w:sz w:val="20"/>
                            <w:szCs w:val="20"/>
                          </w:rPr>
                          <w:t xml:space="preserve">o </w:t>
                        </w:r>
                        <w:r w:rsidR="00076E40" w:rsidRPr="00134EB0">
                          <w:rPr>
                            <w:b/>
                            <w:sz w:val="20"/>
                            <w:szCs w:val="20"/>
                          </w:rPr>
                          <w:t>NOT</w:t>
                        </w:r>
                        <w:r w:rsidR="00076E40">
                          <w:rPr>
                            <w:sz w:val="20"/>
                            <w:szCs w:val="20"/>
                          </w:rPr>
                          <w:t xml:space="preserve"> scrape </w:t>
                        </w:r>
                      </w:p>
                      <w:p w14:paraId="1A598488" w14:textId="77777777" w:rsidR="00076E40" w:rsidRPr="00F0247A" w:rsidRDefault="00076E40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the lower half</w:t>
                        </w:r>
                      </w:p>
                    </w:txbxContent>
                  </v:textbox>
                </v:shape>
                <v:oval id="Oval 95" o:spid="_x0000_s1098" style="position:absolute;left:6421;top:7937;width:784;height:8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" filled="f">
                  <v:stroke dashstyle="dash"/>
                </v:oval>
                <v:shape id="AutoShape 96" o:spid="_x0000_s1099" type="#_x0000_t32" style="position:absolute;left:6892;top:7639;width:46;height:28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">
                  <v:stroke endarrow="block"/>
                </v:shape>
                <v:shape id="Text Box 97" o:spid="_x0000_s1100" type="#_x0000_t202" style="position:absolute;left:6054;top:7055;width:2335;height:6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" filled="f" stroked="f">
                  <v:textbox style="mso-fit-shape-to-text:t">
                    <w:txbxContent>
                      <w:p w14:paraId="2409BF34" w14:textId="77777777" w:rsidR="00076E40" w:rsidRPr="00F0247A" w:rsidRDefault="0019611B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 xml:space="preserve">Scrape ALL the enamel off of </w:t>
                        </w:r>
                        <w:r w:rsidRPr="0019611B">
                          <w:rPr>
                            <w:b/>
                            <w:sz w:val="20"/>
                            <w:szCs w:val="20"/>
                          </w:rPr>
                          <w:t xml:space="preserve">this </w:t>
                        </w:r>
                        <w:r>
                          <w:rPr>
                            <w:b/>
                            <w:sz w:val="20"/>
                            <w:szCs w:val="20"/>
                          </w:rPr>
                          <w:t>end</w:t>
                        </w:r>
                        <w:r w:rsidRPr="0019611B">
                          <w:rPr>
                            <w:b/>
                            <w:sz w:val="20"/>
                            <w:szCs w:val="20"/>
                          </w:rPr>
                          <w:t xml:space="preserve"> only</w:t>
                        </w:r>
                        <w:r w:rsidR="00076E40">
                          <w:rPr>
                            <w:sz w:val="20"/>
                            <w:szCs w:val="20"/>
                          </w:rPr>
                          <w:t>: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643A4">
        <w:t>***Good balance is VERY IMPORTANT</w:t>
      </w:r>
      <w:r w:rsidR="00855B1A">
        <w:t>!!!</w:t>
      </w:r>
    </w:p>
    <w:p w14:paraId="5078CD1E" w14:textId="421B9E9A" w:rsidR="009F7FBA" w:rsidRDefault="006A46DA" w:rsidP="006A56CF">
      <w:pPr>
        <w:spacing w:after="80"/>
        <w:ind w:right="5697"/>
      </w:pPr>
      <w:r>
        <w:t xml:space="preserve">5.  </w:t>
      </w:r>
      <w:r w:rsidR="008B2F05">
        <w:t>Use</w:t>
      </w:r>
      <w:r w:rsidR="007B5139">
        <w:t xml:space="preserve"> scissors to scrape </w:t>
      </w:r>
      <w:r w:rsidR="00F23512">
        <w:rPr>
          <w:b/>
        </w:rPr>
        <w:t>ALL</w:t>
      </w:r>
      <w:r w:rsidR="0019611B" w:rsidRPr="00F84165">
        <w:rPr>
          <w:b/>
        </w:rPr>
        <w:t xml:space="preserve"> of </w:t>
      </w:r>
      <w:r w:rsidR="007B5139" w:rsidRPr="00F84165">
        <w:rPr>
          <w:b/>
        </w:rPr>
        <w:t>the enamel off</w:t>
      </w:r>
      <w:r w:rsidR="007B5139">
        <w:t xml:space="preserve"> </w:t>
      </w:r>
      <w:r w:rsidR="007B5139" w:rsidRPr="000654AE">
        <w:rPr>
          <w:b/>
        </w:rPr>
        <w:t xml:space="preserve">of </w:t>
      </w:r>
      <w:r w:rsidR="007B5139">
        <w:rPr>
          <w:b/>
          <w:bCs/>
        </w:rPr>
        <w:t xml:space="preserve">one of the ends only.  </w:t>
      </w:r>
      <w:r w:rsidR="007B5139">
        <w:t xml:space="preserve"> </w:t>
      </w:r>
      <w:r w:rsidR="00AF453A">
        <w:t>All of the way f</w:t>
      </w:r>
      <w:r w:rsidR="007754C9">
        <w:t>rom the coil to the end.</w:t>
      </w:r>
      <w:r w:rsidR="00F23512">
        <w:t xml:space="preserve">  Current cannot flow through the enamel.</w:t>
      </w:r>
    </w:p>
    <w:p w14:paraId="3271E29F" w14:textId="77777777" w:rsidR="00FB5A4F" w:rsidRDefault="00A55E1D" w:rsidP="006A56CF">
      <w:pPr>
        <w:spacing w:after="80"/>
        <w:ind w:right="5697"/>
      </w:pPr>
      <w:r>
        <w:t>6</w:t>
      </w:r>
      <w:r w:rsidR="009F7FBA">
        <w:t xml:space="preserve">.  </w:t>
      </w:r>
      <w:r w:rsidR="007B5139" w:rsidRPr="0019611B">
        <w:t xml:space="preserve">Next, </w:t>
      </w:r>
      <w:r w:rsidR="007B5139" w:rsidRPr="0019611B">
        <w:rPr>
          <w:iCs/>
        </w:rPr>
        <w:t xml:space="preserve">hold the coil </w:t>
      </w:r>
      <w:r w:rsidR="007B5139" w:rsidRPr="0019611B">
        <w:rPr>
          <w:b/>
          <w:iCs/>
        </w:rPr>
        <w:t>vertical</w:t>
      </w:r>
      <w:r w:rsidR="008C716A">
        <w:rPr>
          <w:b/>
          <w:iCs/>
        </w:rPr>
        <w:t>ly</w:t>
      </w:r>
      <w:r w:rsidR="007B5139" w:rsidRPr="0019611B">
        <w:rPr>
          <w:iCs/>
        </w:rPr>
        <w:t xml:space="preserve"> </w:t>
      </w:r>
      <w:r w:rsidR="007B5139">
        <w:t xml:space="preserve">as shown at right.  </w:t>
      </w:r>
    </w:p>
    <w:p w14:paraId="6D44F87A" w14:textId="7F0DE218" w:rsidR="00AF453A" w:rsidRDefault="00AF453A" w:rsidP="006A56CF">
      <w:pPr>
        <w:spacing w:after="80"/>
        <w:ind w:right="5697"/>
      </w:pPr>
      <w:r>
        <w:tab/>
      </w:r>
      <w:r w:rsidR="00A3065B">
        <w:t>S</w:t>
      </w:r>
      <w:r w:rsidR="007B5139">
        <w:t>crape the enamel off o</w:t>
      </w:r>
      <w:r>
        <w:t xml:space="preserve">f </w:t>
      </w:r>
      <w:r w:rsidR="007B5139">
        <w:rPr>
          <w:b/>
          <w:bCs/>
        </w:rPr>
        <w:t>only the upper half</w:t>
      </w:r>
      <w:r w:rsidR="007B5139">
        <w:t xml:space="preserve"> of the end that was not scraped before.  </w:t>
      </w:r>
    </w:p>
    <w:p w14:paraId="27ADD297" w14:textId="6DF28314" w:rsidR="0074011D" w:rsidRDefault="00AF453A" w:rsidP="006A56CF">
      <w:pPr>
        <w:spacing w:after="80"/>
        <w:ind w:right="5697"/>
      </w:pPr>
      <w:r>
        <w:t>--&gt;  Scrape all the way f</w:t>
      </w:r>
      <w:r w:rsidR="0074011D">
        <w:t>rom the coil to the end.</w:t>
      </w:r>
    </w:p>
    <w:p w14:paraId="4561E704" w14:textId="342B8562" w:rsidR="007B5139" w:rsidRDefault="0074011D" w:rsidP="006A56CF">
      <w:pPr>
        <w:spacing w:after="80"/>
        <w:ind w:right="5697"/>
      </w:pPr>
      <w:r>
        <w:t xml:space="preserve">7.  </w:t>
      </w:r>
      <w:r w:rsidR="007B5139">
        <w:t>Afterwards, re-check the balance</w:t>
      </w:r>
      <w:r w:rsidR="00663F38">
        <w:t>!</w:t>
      </w:r>
    </w:p>
    <w:p w14:paraId="49EAE7E1" w14:textId="38C9B0D1" w:rsidR="00AA0F44" w:rsidRDefault="008B36F3" w:rsidP="00AA0F44">
      <w:pPr>
        <w:ind w:right="5270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20864" behindDoc="0" locked="0" layoutInCell="1" allowOverlap="1" wp14:anchorId="19EA79F6" wp14:editId="1F9A2FA1">
                <wp:simplePos x="0" y="0"/>
                <wp:positionH relativeFrom="column">
                  <wp:posOffset>3835400</wp:posOffset>
                </wp:positionH>
                <wp:positionV relativeFrom="paragraph">
                  <wp:posOffset>1122045</wp:posOffset>
                </wp:positionV>
                <wp:extent cx="2667000" cy="182880"/>
                <wp:effectExtent l="6350" t="12065" r="12700" b="5080"/>
                <wp:wrapNone/>
                <wp:docPr id="103" name="AutoShape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667000" cy="1828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DB55A5B" id="AutoShape 105" o:spid="_x0000_s1026" type="#_x0000_t32" style="position:absolute;margin-left:302pt;margin-top:88.35pt;width:210pt;height:14.4pt;flip:y;z-index:25162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">
                <v:stroke dashstyle="dash"/>
              </v:shape>
            </w:pict>
          </mc:Fallback>
        </mc:AlternateContent>
      </w:r>
      <w:r w:rsidR="00AA0F44">
        <w:rPr>
          <w:noProof/>
          <w:lang w:eastAsia="zh-CN"/>
        </w:rPr>
        <w:t>8</w:t>
      </w:r>
      <w:r w:rsidR="00762018">
        <w:rPr>
          <w:noProof/>
          <w:lang w:eastAsia="zh-CN"/>
        </w:rPr>
        <w:t xml:space="preserve">. </w:t>
      </w:r>
      <w:r w:rsidR="007B5139">
        <w:rPr>
          <w:b/>
          <w:bCs/>
        </w:rPr>
        <w:t xml:space="preserve">  </w:t>
      </w:r>
      <w:r w:rsidR="00C442C5" w:rsidRPr="0083164C">
        <w:rPr>
          <w:i/>
        </w:rPr>
        <w:t>See diagram</w:t>
      </w:r>
      <w:r w:rsidR="007B5139" w:rsidRPr="0083164C">
        <w:rPr>
          <w:i/>
        </w:rPr>
        <w:t xml:space="preserve"> at right.</w:t>
      </w:r>
      <w:r w:rsidR="007B5139">
        <w:rPr>
          <w:b/>
          <w:bCs/>
        </w:rPr>
        <w:t xml:space="preserve">  </w:t>
      </w:r>
    </w:p>
    <w:p w14:paraId="61EA1704" w14:textId="024088DF" w:rsidR="00AA0F44" w:rsidRDefault="006A6507" w:rsidP="00AF453A">
      <w:pPr>
        <w:spacing w:after="80"/>
        <w:ind w:right="513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03136" behindDoc="1" locked="0" layoutInCell="1" allowOverlap="1" wp14:anchorId="5EE77B3F" wp14:editId="792206CE">
                <wp:simplePos x="0" y="0"/>
                <wp:positionH relativeFrom="column">
                  <wp:posOffset>3619500</wp:posOffset>
                </wp:positionH>
                <wp:positionV relativeFrom="paragraph">
                  <wp:posOffset>177165</wp:posOffset>
                </wp:positionV>
                <wp:extent cx="3595370" cy="4051300"/>
                <wp:effectExtent l="0" t="0" r="5080" b="25400"/>
                <wp:wrapNone/>
                <wp:docPr id="212" name="Group 2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95370" cy="4051300"/>
                          <a:chOff x="0" y="0"/>
                          <a:chExt cx="3595370" cy="4051300"/>
                        </a:xfrm>
                      </wpg:grpSpPr>
                      <pic:pic xmlns:pic="http://schemas.openxmlformats.org/drawingml/2006/picture">
                        <pic:nvPicPr>
                          <pic:cNvPr id="87" name="Picture 87" descr="FC91BC50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5370" cy="36150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g:grpSp>
                        <wpg:cNvPr id="211" name="Group 211"/>
                        <wpg:cNvGrpSpPr/>
                        <wpg:grpSpPr>
                          <a:xfrm>
                            <a:off x="626588" y="3105150"/>
                            <a:ext cx="1146323" cy="946150"/>
                            <a:chOff x="131288" y="0"/>
                            <a:chExt cx="1146323" cy="946150"/>
                          </a:xfrm>
                        </wpg:grpSpPr>
                        <wpg:grpSp>
                          <wpg:cNvPr id="200" name="Group 200"/>
                          <wpg:cNvGrpSpPr/>
                          <wpg:grpSpPr>
                            <a:xfrm>
                              <a:off x="131288" y="431800"/>
                              <a:ext cx="1146323" cy="514350"/>
                              <a:chOff x="131288" y="0"/>
                              <a:chExt cx="1146323" cy="514350"/>
                            </a:xfrm>
                          </wpg:grpSpPr>
                          <wps:wsp>
                            <wps:cNvPr id="188" name="Cube 188"/>
                            <wps:cNvSpPr/>
                            <wps:spPr>
                              <a:xfrm>
                                <a:off x="220345" y="0"/>
                                <a:ext cx="913130" cy="514350"/>
                              </a:xfrm>
                              <a:prstGeom prst="cube">
                                <a:avLst>
                                  <a:gd name="adj" fmla="val 31173"/>
                                </a:avLst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0" name="Parallelogram 190"/>
                            <wps:cNvSpPr/>
                            <wps:spPr>
                              <a:xfrm rot="20010669">
                                <a:off x="1015241" y="180452"/>
                                <a:ext cx="76612" cy="146709"/>
                              </a:xfrm>
                              <a:prstGeom prst="parallelogram">
                                <a:avLst/>
                              </a:prstGeom>
                              <a:solidFill>
                                <a:schemeClr val="bg1">
                                  <a:lumMod val="75000"/>
                                </a:schemeClr>
                              </a:solidFill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192" name="Group 192"/>
                            <wpg:cNvGrpSpPr/>
                            <wpg:grpSpPr>
                              <a:xfrm rot="1800000">
                                <a:off x="1002670" y="347664"/>
                                <a:ext cx="274941" cy="73662"/>
                                <a:chOff x="125416" y="-184331"/>
                                <a:chExt cx="282371" cy="75850"/>
                              </a:xfrm>
                            </wpg:grpSpPr>
                            <wps:wsp>
                              <wps:cNvPr id="193" name="Rectangle 193"/>
                              <wps:cNvSpPr/>
                              <wps:spPr>
                                <a:xfrm rot="2074768">
                                  <a:off x="125416" y="-161821"/>
                                  <a:ext cx="265430" cy="533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4" name="Rectangle 194"/>
                              <wps:cNvSpPr/>
                              <wps:spPr>
                                <a:xfrm rot="1472254">
                                  <a:off x="142357" y="-184331"/>
                                  <a:ext cx="265430" cy="533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g:grpSp>
                            <wpg:cNvPr id="196" name="Group 196"/>
                            <wpg:cNvGrpSpPr/>
                            <wpg:grpSpPr>
                              <a:xfrm rot="7200000">
                                <a:off x="35642" y="332107"/>
                                <a:ext cx="264312" cy="73020"/>
                                <a:chOff x="-191318" y="-56956"/>
                                <a:chExt cx="271455" cy="75189"/>
                              </a:xfrm>
                            </wpg:grpSpPr>
                            <wps:wsp>
                              <wps:cNvPr id="197" name="Rectangle 197"/>
                              <wps:cNvSpPr/>
                              <wps:spPr>
                                <a:xfrm rot="414536">
                                  <a:off x="-191318" y="-35107"/>
                                  <a:ext cx="265430" cy="533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8" name="Rectangle 198"/>
                              <wps:cNvSpPr/>
                              <wps:spPr>
                                <a:xfrm>
                                  <a:off x="-185293" y="-56956"/>
                                  <a:ext cx="265430" cy="533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205" name="Text Box 20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7500" y="0"/>
                              <a:ext cx="777875" cy="383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91EB2AE" w14:textId="0FC223BF" w:rsidR="00783A82" w:rsidRPr="008D2E25" w:rsidRDefault="00783A82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>Put battery in here: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206" name="Straight Arrow Connector 206"/>
                          <wps:cNvCnPr/>
                          <wps:spPr>
                            <a:xfrm>
                              <a:off x="863600" y="292100"/>
                              <a:ext cx="8255" cy="24130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5EE77B3F" id="Group 212" o:spid="_x0000_s1101" style="position:absolute;margin-left:285pt;margin-top:13.95pt;width:283.1pt;height:319pt;z-index:-251513344;mso-height-relative:margin" coordsize="35953,405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7" o:spid="_x0000_s1102" type="#_x0000_t75" alt="FC91BC50" style="position:absolute;width:35953;height:361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">
                  <v:imagedata r:id="rId6" o:title="FC91BC50"/>
                </v:shape>
                <v:group id="Group 211" o:spid="_x0000_s1103" style="position:absolute;left:6265;top:31051;width:11464;height:9462" coordorigin="1312" coordsize="11463,9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">
                  <v:group id="Group 200" o:spid="_x0000_s1104" style="position:absolute;left:1312;top:4318;width:11464;height:5143" coordorigin="1312" coordsize="11463,5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">
                    <v:shapetype id="_x0000_t16" coordsize="21600,21600" o:spt="16" adj="5400" path="m@0,l0@0,,21600@1,21600,21600@2,21600,xem0@0nfl@1@0,21600,em@1@0nfl@1,21600e">
                      <v:stroke joinstyle="miter"/>
                      <v:formulas>
                        <v:f eqn="val #0"/>
                        <v:f eqn="sum width 0 #0"/>
                        <v:f eqn="sum height 0 #0"/>
                        <v:f eqn="mid height #0"/>
                        <v:f eqn="prod @1 1 2"/>
                        <v:f eqn="prod @2 1 2"/>
                        <v:f eqn="mid width #0"/>
                      </v:formulas>
                      <v:path o:extrusionok="f" gradientshapeok="t" limo="10800,10800" o:connecttype="custom" o:connectlocs="@6,0;@4,@0;0,@3;@4,21600;@1,@3;21600,@5" o:connectangles="270,270,180,90,0,0" textboxrect="0,@0,@1,21600"/>
                      <v:handles>
                        <v:h position="topLeft,#0" switch="" yrange="0,21600"/>
                      </v:handles>
                      <o:complex v:ext="view"/>
                    </v:shapetype>
                    <v:shape id="Cube 188" o:spid="_x0000_s1105" type="#_x0000_t16" style="position:absolute;left:2203;width:9131;height:51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" adj="6733" filled="f" strokecolor="black [3213]" strokeweight="1pt"/>
                    <v:shapetype id="_x0000_t7" coordsize="21600,21600" o:spt="7" adj="5400" path="m@0,l,21600@1,21600,21600,xe">
                      <v:stroke joinstyle="miter"/>
                      <v:formulas>
                        <v:f eqn="val #0"/>
                        <v:f eqn="sum width 0 #0"/>
                        <v:f eqn="prod #0 1 2"/>
                        <v:f eqn="sum width 0 @2"/>
                        <v:f eqn="mid #0 width"/>
                        <v:f eqn="mid @1 0"/>
                        <v:f eqn="prod height width #0"/>
                        <v:f eqn="prod @6 1 2"/>
                        <v:f eqn="sum height 0 @7"/>
                        <v:f eqn="prod width 1 2"/>
                        <v:f eqn="sum #0 0 @9"/>
                        <v:f eqn="if @10 @8 0"/>
                        <v:f eqn="if @10 @7 height"/>
                      </v:formulas>
                      <v:path gradientshapeok="t" o:connecttype="custom" o:connectlocs="@4,0;10800,@11;@3,10800;@5,21600;10800,@12;@2,10800" textboxrect="1800,1800,19800,19800;8100,8100,13500,13500;10800,10800,10800,10800"/>
                      <v:handles>
                        <v:h position="#0,topLeft" xrange="0,21600"/>
                      </v:handles>
                    </v:shapetype>
                    <v:shape id="Parallelogram 190" o:spid="_x0000_s1106" type="#_x0000_t7" style="position:absolute;left:10152;top:1804;width:766;height:1467;rotation:-173597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" fillcolor="#bfbfbf [2412]" strokecolor="black [3213]" strokeweight="1pt"/>
                    <v:group id="Group 192" o:spid="_x0000_s1107" style="position:absolute;left:10026;top:3476;width:2750;height:737;rotation:30" coordorigin="125416,-184331" coordsize="282371,75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">
                      <v:rect id="Rectangle 193" o:spid="_x0000_s1108" style="position:absolute;left:125416;top:-161821;width:265430;height:53340;rotation:226620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" filled="f" strokecolor="black [3213]" strokeweight="1pt"/>
                      <v:rect id="Rectangle 194" o:spid="_x0000_s1109" style="position:absolute;left:142357;top:-184331;width:265430;height:53341;rotation:1608094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" filled="f" strokecolor="black [3213]" strokeweight="1pt"/>
                    </v:group>
                    <v:group id="Group 196" o:spid="_x0000_s1110" style="position:absolute;left:356;top:3320;width:2643;height:731;rotation:120" coordorigin="-191318,-56956" coordsize="271455,75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">
                      <v:rect id="Rectangle 197" o:spid="_x0000_s1111" style="position:absolute;left:-191318;top:-35107;width:265430;height:53340;rotation:452784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" filled="f" strokecolor="black [3213]" strokeweight="1pt"/>
                      <v:rect id="Rectangle 198" o:spid="_x0000_s1112" style="position:absolute;left:-185293;top:-56956;width:265430;height:533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" filled="f" strokecolor="black [3213]" strokeweight="1pt"/>
                    </v:group>
                  </v:group>
                  <v:shape id="_x0000_s1113" type="#_x0000_t202" style="position:absolute;left:3175;width:7778;height:38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" filled="f" stroked="f">
                    <v:textbox style="mso-fit-shape-to-text:t">
                      <w:txbxContent>
                        <w:p w14:paraId="291EB2AE" w14:textId="0FC223BF" w:rsidR="00783A82" w:rsidRPr="008D2E25" w:rsidRDefault="00783A82">
                          <w:pPr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Put battery in here:</w:t>
                          </w:r>
                        </w:p>
                      </w:txbxContent>
                    </v:textbox>
                  </v:shape>
                  <v:shape id="Straight Arrow Connector 206" o:spid="_x0000_s1114" type="#_x0000_t32" style="position:absolute;left:8636;top:2921;width:82;height:241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" strokecolor="black [3040]">
                    <v:stroke endarrow="block"/>
                  </v:shape>
                </v:group>
              </v:group>
            </w:pict>
          </mc:Fallback>
        </mc:AlternateContent>
      </w:r>
      <w:r w:rsidR="00AA0F44">
        <w:tab/>
      </w:r>
      <w:r w:rsidR="007B5139">
        <w:t xml:space="preserve">Turn cup upside down.  </w:t>
      </w:r>
      <w:r w:rsidR="00AC2C68">
        <w:t>Stack</w:t>
      </w:r>
      <w:r w:rsidR="007B5139">
        <w:t xml:space="preserve"> </w:t>
      </w:r>
      <w:r w:rsidR="00AF453A">
        <w:t>2</w:t>
      </w:r>
      <w:r w:rsidR="007B5139">
        <w:t xml:space="preserve"> magnets on top of </w:t>
      </w:r>
      <w:r w:rsidR="00AC2C68">
        <w:t xml:space="preserve">the cup </w:t>
      </w:r>
      <w:r w:rsidR="007B5139">
        <w:t xml:space="preserve">bottom.  Place other magnet inside cup beneath.  </w:t>
      </w:r>
    </w:p>
    <w:p w14:paraId="57E86C9A" w14:textId="2C911685" w:rsidR="007B5139" w:rsidRPr="00AF453A" w:rsidRDefault="00A3598B" w:rsidP="0027599C">
      <w:pPr>
        <w:spacing w:after="80"/>
        <w:ind w:right="527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21888" behindDoc="0" locked="0" layoutInCell="1" allowOverlap="1" wp14:anchorId="535592A8" wp14:editId="296C0C71">
                <wp:simplePos x="0" y="0"/>
                <wp:positionH relativeFrom="column">
                  <wp:posOffset>3206750</wp:posOffset>
                </wp:positionH>
                <wp:positionV relativeFrom="paragraph">
                  <wp:posOffset>464820</wp:posOffset>
                </wp:positionV>
                <wp:extent cx="1314450" cy="596900"/>
                <wp:effectExtent l="0" t="0" r="0" b="0"/>
                <wp:wrapNone/>
                <wp:docPr id="102" name="Text Box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4450" cy="596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3D7E89" w14:textId="674FA648" w:rsidR="00CB617B" w:rsidRDefault="00A3598B" w:rsidP="00A3598B">
                            <w:pPr>
                              <w:spacing w:line="276" w:lineRule="auto"/>
                            </w:pPr>
                            <w:r>
                              <w:t xml:space="preserve">coil axis must </w:t>
                            </w:r>
                          </w:p>
                          <w:p w14:paraId="75AB0433" w14:textId="0C629573" w:rsidR="00A3598B" w:rsidRPr="00596B2E" w:rsidRDefault="00A3598B" w:rsidP="00A3598B">
                            <w:pPr>
                              <w:spacing w:line="276" w:lineRule="auto"/>
                            </w:pPr>
                            <w:r>
                              <w:t>be horizontal.</w:t>
                            </w:r>
                          </w:p>
                          <w:p w14:paraId="182C5551" w14:textId="295FEDB7" w:rsidR="00CB617B" w:rsidRPr="00596B2E" w:rsidRDefault="00CB617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35592A8" id="Text Box 106" o:spid="_x0000_s1115" type="#_x0000_t202" style="position:absolute;margin-left:252.5pt;margin-top:36.6pt;width:103.5pt;height:47pt;z-index:25162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" filled="f" stroked="f">
                <v:textbox>
                  <w:txbxContent>
                    <w:p w14:paraId="7E3D7E89" w14:textId="674FA648" w:rsidR="00CB617B" w:rsidRDefault="00A3598B" w:rsidP="00A3598B">
                      <w:pPr>
                        <w:spacing w:line="276" w:lineRule="auto"/>
                      </w:pPr>
                      <w:r>
                        <w:t xml:space="preserve">coil axis must </w:t>
                      </w:r>
                    </w:p>
                    <w:p w14:paraId="75AB0433" w14:textId="0C629573" w:rsidR="00A3598B" w:rsidRPr="00596B2E" w:rsidRDefault="00A3598B" w:rsidP="00A3598B">
                      <w:pPr>
                        <w:spacing w:line="276" w:lineRule="auto"/>
                      </w:pPr>
                      <w:r>
                        <w:t>be horizontal.</w:t>
                      </w:r>
                    </w:p>
                    <w:p w14:paraId="182C5551" w14:textId="295FEDB7" w:rsidR="00CB617B" w:rsidRPr="00596B2E" w:rsidRDefault="00CB617B"/>
                  </w:txbxContent>
                </v:textbox>
              </v:shape>
            </w:pict>
          </mc:Fallback>
        </mc:AlternateContent>
      </w:r>
      <w:r w:rsidR="00AA0F44">
        <w:tab/>
        <w:t>B</w:t>
      </w:r>
      <w:r w:rsidR="007B5139">
        <w:t xml:space="preserve">end paper clips to form supports for </w:t>
      </w:r>
      <w:r w:rsidR="00AA0F44">
        <w:t>your</w:t>
      </w:r>
      <w:r w:rsidR="007B5139">
        <w:t xml:space="preserve"> coil.  Tape the paper clips to the side of the cups.   </w:t>
      </w:r>
      <w:r w:rsidR="00AF453A">
        <w:t>The p</w:t>
      </w:r>
      <w:r w:rsidR="007B5139">
        <w:t xml:space="preserve">aper clips </w:t>
      </w:r>
      <w:r w:rsidR="00AA0F44">
        <w:t>need to be</w:t>
      </w:r>
      <w:r w:rsidR="007B5139">
        <w:t xml:space="preserve"> vertical and parallel to each other</w:t>
      </w:r>
      <w:r w:rsidR="00AF453A">
        <w:t>!</w:t>
      </w:r>
      <w:r w:rsidR="007B5139">
        <w:t xml:space="preserve"> </w:t>
      </w:r>
    </w:p>
    <w:p w14:paraId="0611E4F3" w14:textId="48FB4C87" w:rsidR="00AA0F44" w:rsidRDefault="00AA0F44" w:rsidP="00AC2C68">
      <w:pPr>
        <w:ind w:right="5271"/>
      </w:pPr>
      <w:r>
        <w:t>9</w:t>
      </w:r>
      <w:r w:rsidR="00762018">
        <w:t xml:space="preserve">.  </w:t>
      </w:r>
      <w:r w:rsidR="007B5139">
        <w:t xml:space="preserve">Place the ends of coil in </w:t>
      </w:r>
      <w:r w:rsidR="00A3598B">
        <w:t xml:space="preserve">the </w:t>
      </w:r>
      <w:r w:rsidR="007B5139">
        <w:t xml:space="preserve">paper clips.  </w:t>
      </w:r>
    </w:p>
    <w:p w14:paraId="0A9B3C38" w14:textId="1ECB0D3C" w:rsidR="00AC2C68" w:rsidRDefault="006A0D65" w:rsidP="00AC2C68">
      <w:pPr>
        <w:ind w:right="5271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84704" behindDoc="0" locked="0" layoutInCell="1" allowOverlap="1" wp14:anchorId="50320FED" wp14:editId="31260B6A">
                <wp:simplePos x="0" y="0"/>
                <wp:positionH relativeFrom="column">
                  <wp:posOffset>4570095</wp:posOffset>
                </wp:positionH>
                <wp:positionV relativeFrom="paragraph">
                  <wp:posOffset>163830</wp:posOffset>
                </wp:positionV>
                <wp:extent cx="258445" cy="64135"/>
                <wp:effectExtent l="19050" t="38100" r="27305" b="31115"/>
                <wp:wrapNone/>
                <wp:docPr id="184" name="Group 1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0800000">
                          <a:off x="0" y="0"/>
                          <a:ext cx="258445" cy="64135"/>
                          <a:chOff x="0" y="0"/>
                          <a:chExt cx="265430" cy="66040"/>
                        </a:xfrm>
                      </wpg:grpSpPr>
                      <wps:wsp>
                        <wps:cNvPr id="185" name="Rectangle 185"/>
                        <wps:cNvSpPr/>
                        <wps:spPr>
                          <a:xfrm rot="414536">
                            <a:off x="0" y="12700"/>
                            <a:ext cx="265430" cy="5334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" name="Rectangle 186"/>
                        <wps:cNvSpPr/>
                        <wps:spPr>
                          <a:xfrm>
                            <a:off x="0" y="0"/>
                            <a:ext cx="265430" cy="5334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" name="Oval 187"/>
                        <wps:cNvSpPr/>
                        <wps:spPr>
                          <a:xfrm>
                            <a:off x="114300" y="19050"/>
                            <a:ext cx="28575" cy="28575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7D08240C" id="Group 184" o:spid="_x0000_s1026" style="position:absolute;margin-left:359.85pt;margin-top:12.9pt;width:20.35pt;height:5.05pt;rotation:180;z-index:251784704;mso-width-relative:margin;mso-height-relative:margin" coordsize="265430,66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">
                <v:rect id="Rectangle 185" o:spid="_x0000_s1027" style="position:absolute;top:12700;width:265430;height:53340;rotation:452784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" filled="f" strokecolor="black [3213]" strokeweight="1pt"/>
                <v:rect id="Rectangle 186" o:spid="_x0000_s1028" style="position:absolute;width:265430;height:533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" filled="f" strokecolor="black [3213]" strokeweight="1pt"/>
                <v:oval id="Oval 187" o:spid="_x0000_s1029" style="position:absolute;left:114300;top:19050;width:28575;height:285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" fillcolor="white [3212]" strokecolor="black [3213]"/>
              </v:group>
            </w:pict>
          </mc:Fallback>
        </mc:AlternateContent>
      </w:r>
      <w:r w:rsidR="00AA0F44">
        <w:t xml:space="preserve">     </w:t>
      </w:r>
      <w:r w:rsidR="007B5139">
        <w:t>Adjust the paper clips so that</w:t>
      </w:r>
      <w:r w:rsidR="00AC2C68">
        <w:t>:</w:t>
      </w:r>
    </w:p>
    <w:p w14:paraId="0061F5E2" w14:textId="176B6C41" w:rsidR="00AC2C68" w:rsidRDefault="000E23BE" w:rsidP="00AC2C68">
      <w:pPr>
        <w:ind w:right="527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04160" behindDoc="0" locked="0" layoutInCell="1" allowOverlap="1" wp14:anchorId="20D20E8B" wp14:editId="1B90BC79">
                <wp:simplePos x="0" y="0"/>
                <wp:positionH relativeFrom="column">
                  <wp:posOffset>3609975</wp:posOffset>
                </wp:positionH>
                <wp:positionV relativeFrom="paragraph">
                  <wp:posOffset>29846</wp:posOffset>
                </wp:positionV>
                <wp:extent cx="972820" cy="2833688"/>
                <wp:effectExtent l="0" t="0" r="17780" b="24130"/>
                <wp:wrapNone/>
                <wp:docPr id="207" name="Freeform: Shape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2820" cy="2833688"/>
                        </a:xfrm>
                        <a:custGeom>
                          <a:avLst/>
                          <a:gdLst>
                            <a:gd name="connsiteX0" fmla="*/ 1087256 w 1087256"/>
                            <a:gd name="connsiteY0" fmla="*/ 0 h 2951470"/>
                            <a:gd name="connsiteX1" fmla="*/ 458606 w 1087256"/>
                            <a:gd name="connsiteY1" fmla="*/ 101600 h 2951470"/>
                            <a:gd name="connsiteX2" fmla="*/ 7756 w 1087256"/>
                            <a:gd name="connsiteY2" fmla="*/ 584200 h 2951470"/>
                            <a:gd name="connsiteX3" fmla="*/ 185556 w 1087256"/>
                            <a:gd name="connsiteY3" fmla="*/ 1676400 h 2951470"/>
                            <a:gd name="connsiteX4" fmla="*/ 344306 w 1087256"/>
                            <a:gd name="connsiteY4" fmla="*/ 2768600 h 2951470"/>
                            <a:gd name="connsiteX5" fmla="*/ 642756 w 1087256"/>
                            <a:gd name="connsiteY5" fmla="*/ 2940050 h 295147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1087256" h="2951470">
                              <a:moveTo>
                                <a:pt x="1087256" y="0"/>
                              </a:moveTo>
                              <a:cubicBezTo>
                                <a:pt x="862889" y="2116"/>
                                <a:pt x="638523" y="4233"/>
                                <a:pt x="458606" y="101600"/>
                              </a:cubicBezTo>
                              <a:cubicBezTo>
                                <a:pt x="278689" y="198967"/>
                                <a:pt x="53264" y="321733"/>
                                <a:pt x="7756" y="584200"/>
                              </a:cubicBezTo>
                              <a:cubicBezTo>
                                <a:pt x="-37752" y="846667"/>
                                <a:pt x="129464" y="1312333"/>
                                <a:pt x="185556" y="1676400"/>
                              </a:cubicBezTo>
                              <a:cubicBezTo>
                                <a:pt x="241648" y="2040467"/>
                                <a:pt x="268106" y="2557992"/>
                                <a:pt x="344306" y="2768600"/>
                              </a:cubicBezTo>
                              <a:cubicBezTo>
                                <a:pt x="420506" y="2979208"/>
                                <a:pt x="531631" y="2959629"/>
                                <a:pt x="642756" y="2940050"/>
                              </a:cubicBezTo>
                            </a:path>
                          </a:pathLst>
                        </a:cu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8C2F6C7" id="Freeform: Shape 207" o:spid="_x0000_s1026" style="position:absolute;margin-left:284.25pt;margin-top:2.35pt;width:76.6pt;height:223.15pt;z-index:25180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087256,2951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" path="m1087256,c862889,2116,638523,4233,458606,101600,278689,198967,53264,321733,7756,584200v-45508,262467,121708,728133,177800,1092200c241648,2040467,268106,2557992,344306,2768600v76200,210608,187325,191029,298450,171450e" filled="f" strokecolor="black [3040]">
                <v:path arrowok="t" o:connecttype="custom" o:connectlocs="972820,0;410337,97546;6940,560887;166026,1609501;308067,2658116;575105,2822724" o:connectangles="0,0,0,0,0,0"/>
              </v:shape>
            </w:pict>
          </mc:Fallback>
        </mc:AlternateContent>
      </w:r>
      <w:r w:rsidR="00783A82">
        <w:rPr>
          <w:noProof/>
        </w:rPr>
        <mc:AlternateContent>
          <mc:Choice Requires="wps">
            <w:drawing>
              <wp:anchor distT="0" distB="0" distL="114300" distR="114300" simplePos="0" relativeHeight="251805184" behindDoc="0" locked="0" layoutInCell="1" allowOverlap="1" wp14:anchorId="00C36314" wp14:editId="1A9B3511">
                <wp:simplePos x="0" y="0"/>
                <wp:positionH relativeFrom="column">
                  <wp:posOffset>5276850</wp:posOffset>
                </wp:positionH>
                <wp:positionV relativeFrom="paragraph">
                  <wp:posOffset>110808</wp:posOffset>
                </wp:positionV>
                <wp:extent cx="715963" cy="2795588"/>
                <wp:effectExtent l="0" t="19050" r="0" b="24130"/>
                <wp:wrapNone/>
                <wp:docPr id="208" name="Freeform: Shape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420971">
                          <a:off x="0" y="0"/>
                          <a:ext cx="715963" cy="2795588"/>
                        </a:xfrm>
                        <a:custGeom>
                          <a:avLst/>
                          <a:gdLst>
                            <a:gd name="connsiteX0" fmla="*/ 508000 w 949577"/>
                            <a:gd name="connsiteY0" fmla="*/ 0 h 2905689"/>
                            <a:gd name="connsiteX1" fmla="*/ 755650 w 949577"/>
                            <a:gd name="connsiteY1" fmla="*/ 336550 h 2905689"/>
                            <a:gd name="connsiteX2" fmla="*/ 946150 w 949577"/>
                            <a:gd name="connsiteY2" fmla="*/ 1092200 h 2905689"/>
                            <a:gd name="connsiteX3" fmla="*/ 590550 w 949577"/>
                            <a:gd name="connsiteY3" fmla="*/ 2368550 h 2905689"/>
                            <a:gd name="connsiteX4" fmla="*/ 222250 w 949577"/>
                            <a:gd name="connsiteY4" fmla="*/ 2863850 h 2905689"/>
                            <a:gd name="connsiteX5" fmla="*/ 0 w 949577"/>
                            <a:gd name="connsiteY5" fmla="*/ 2844800 h 2905689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949577" h="2905689">
                              <a:moveTo>
                                <a:pt x="508000" y="0"/>
                              </a:moveTo>
                              <a:cubicBezTo>
                                <a:pt x="595312" y="77258"/>
                                <a:pt x="682625" y="154517"/>
                                <a:pt x="755650" y="336550"/>
                              </a:cubicBezTo>
                              <a:cubicBezTo>
                                <a:pt x="828675" y="518583"/>
                                <a:pt x="973667" y="753533"/>
                                <a:pt x="946150" y="1092200"/>
                              </a:cubicBezTo>
                              <a:cubicBezTo>
                                <a:pt x="918633" y="1430867"/>
                                <a:pt x="711200" y="2073275"/>
                                <a:pt x="590550" y="2368550"/>
                              </a:cubicBezTo>
                              <a:cubicBezTo>
                                <a:pt x="469900" y="2663825"/>
                                <a:pt x="320675" y="2784475"/>
                                <a:pt x="222250" y="2863850"/>
                              </a:cubicBezTo>
                              <a:cubicBezTo>
                                <a:pt x="123825" y="2943225"/>
                                <a:pt x="61912" y="2894012"/>
                                <a:pt x="0" y="2844800"/>
                              </a:cubicBezTo>
                            </a:path>
                          </a:pathLst>
                        </a:cu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7A64705" id="Freeform: Shape 208" o:spid="_x0000_s1026" style="position:absolute;margin-left:415.5pt;margin-top:8.75pt;width:56.4pt;height:220.15pt;rotation:-195547fd;z-index:25180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49577,29056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" path="m508000,v87312,77258,174625,154517,247650,336550c828675,518583,973667,753533,946150,1092200,918633,1430867,711200,2073275,590550,2368550,469900,2663825,320675,2784475,222250,2863850,123825,2943225,61912,2894012,,2844800e" filled="f" strokecolor="black [3040]">
                <v:path arrowok="t" o:connecttype="custom" o:connectlocs="383022,0;569746,323798;713379,1050815;445263,2278802;167572,2755334;0,2737006" o:connectangles="0,0,0,0,0,0"/>
              </v:shape>
            </w:pict>
          </mc:Fallback>
        </mc:AlternateContent>
      </w:r>
      <w:r w:rsidR="006A0D65">
        <w:rPr>
          <w:noProof/>
        </w:rPr>
        <mc:AlternateContent>
          <mc:Choice Requires="wpg">
            <w:drawing>
              <wp:anchor distT="0" distB="0" distL="114300" distR="114300" simplePos="0" relativeHeight="251782656" behindDoc="0" locked="0" layoutInCell="1" allowOverlap="1" wp14:anchorId="3BC6B016" wp14:editId="4F4F8F1D">
                <wp:simplePos x="0" y="0"/>
                <wp:positionH relativeFrom="column">
                  <wp:posOffset>5338445</wp:posOffset>
                </wp:positionH>
                <wp:positionV relativeFrom="paragraph">
                  <wp:posOffset>78740</wp:posOffset>
                </wp:positionV>
                <wp:extent cx="258445" cy="64135"/>
                <wp:effectExtent l="19050" t="38100" r="27305" b="31115"/>
                <wp:wrapNone/>
                <wp:docPr id="183" name="Group 1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21114267">
                          <a:off x="0" y="0"/>
                          <a:ext cx="258445" cy="64135"/>
                          <a:chOff x="0" y="0"/>
                          <a:chExt cx="265430" cy="66040"/>
                        </a:xfrm>
                      </wpg:grpSpPr>
                      <wps:wsp>
                        <wps:cNvPr id="179" name="Rectangle 179"/>
                        <wps:cNvSpPr/>
                        <wps:spPr>
                          <a:xfrm rot="414536">
                            <a:off x="0" y="12700"/>
                            <a:ext cx="265430" cy="5334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" name="Rectangle 181"/>
                        <wps:cNvSpPr/>
                        <wps:spPr>
                          <a:xfrm>
                            <a:off x="0" y="0"/>
                            <a:ext cx="265430" cy="5334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" name="Oval 182"/>
                        <wps:cNvSpPr/>
                        <wps:spPr>
                          <a:xfrm>
                            <a:off x="114300" y="19050"/>
                            <a:ext cx="28575" cy="28575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3377F422" id="Group 183" o:spid="_x0000_s1026" style="position:absolute;margin-left:420.35pt;margin-top:6.2pt;width:20.35pt;height:5.05pt;rotation:-530550fd;z-index:251782656;mso-width-relative:margin;mso-height-relative:margin" coordsize="265430,66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">
                <v:rect id="Rectangle 179" o:spid="_x0000_s1027" style="position:absolute;top:12700;width:265430;height:53340;rotation:452784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" filled="f" strokecolor="black [3213]" strokeweight="1pt"/>
                <v:rect id="Rectangle 181" o:spid="_x0000_s1028" style="position:absolute;width:265430;height:533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" filled="f" strokecolor="black [3213]" strokeweight="1pt"/>
                <v:oval id="Oval 182" o:spid="_x0000_s1029" style="position:absolute;left:114300;top:19050;width:28575;height:285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" fillcolor="white [3212]" strokecolor="black [3213]"/>
              </v:group>
            </w:pict>
          </mc:Fallback>
        </mc:AlternateContent>
      </w:r>
      <w:r w:rsidR="00AC2C68">
        <w:t xml:space="preserve">A) </w:t>
      </w:r>
      <w:r w:rsidR="007B5139">
        <w:t xml:space="preserve"> the coil</w:t>
      </w:r>
      <w:r w:rsidR="00A3598B">
        <w:t xml:space="preserve"> axis</w:t>
      </w:r>
      <w:r w:rsidR="007B5139">
        <w:t xml:space="preserve"> is horizontal, and  </w:t>
      </w:r>
    </w:p>
    <w:p w14:paraId="492281CB" w14:textId="77777777" w:rsidR="00CB617B" w:rsidRDefault="00AC2C68" w:rsidP="00AC2C68">
      <w:pPr>
        <w:spacing w:after="120"/>
        <w:ind w:right="5270"/>
      </w:pPr>
      <w:r>
        <w:t>B)</w:t>
      </w:r>
      <w:r w:rsidR="007B5139">
        <w:t xml:space="preserve">  the coil just clears the top magnet if you spin the coil.</w:t>
      </w:r>
    </w:p>
    <w:p w14:paraId="25BB723E" w14:textId="63778D9E" w:rsidR="006C5D01" w:rsidRDefault="005D70E3" w:rsidP="006A0D65">
      <w:pPr>
        <w:spacing w:line="360" w:lineRule="auto"/>
        <w:ind w:left="720" w:right="5271" w:hanging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07232" behindDoc="0" locked="0" layoutInCell="1" allowOverlap="1" wp14:anchorId="299C4ECC" wp14:editId="3A321F61">
                <wp:simplePos x="0" y="0"/>
                <wp:positionH relativeFrom="margin">
                  <wp:posOffset>2833914</wp:posOffset>
                </wp:positionH>
                <wp:positionV relativeFrom="paragraph">
                  <wp:posOffset>196901</wp:posOffset>
                </wp:positionV>
                <wp:extent cx="777875" cy="237490"/>
                <wp:effectExtent l="0" t="0" r="0" b="0"/>
                <wp:wrapNone/>
                <wp:docPr id="209" name="Text Box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875" cy="237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199C0C" w14:textId="797A38A0" w:rsidR="00783A82" w:rsidRDefault="0027772B" w:rsidP="0027772B">
                            <w:pPr>
                              <w:jc w:val="righ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="00783A82">
                              <w:rPr>
                                <w:sz w:val="20"/>
                                <w:szCs w:val="20"/>
                              </w:rPr>
                              <w:t>wire</w:t>
                            </w:r>
                          </w:p>
                          <w:p w14:paraId="062CB923" w14:textId="5062550E" w:rsidR="0027772B" w:rsidRPr="008D2E25" w:rsidRDefault="0027772B" w:rsidP="0027772B">
                            <w:pPr>
                              <w:jc w:val="righ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connector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99C4ECC" id="Text Box 206" o:spid="_x0000_s1116" type="#_x0000_t202" style="position:absolute;left:0;text-align:left;margin-left:223.15pt;margin-top:15.5pt;width:61.25pt;height:18.7pt;z-index:25180723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" filled="f" stroked="f">
                <v:textbox style="mso-fit-shape-to-text:t">
                  <w:txbxContent>
                    <w:p w14:paraId="61199C0C" w14:textId="797A38A0" w:rsidR="00783A82" w:rsidRDefault="0027772B" w:rsidP="0027772B">
                      <w:pPr>
                        <w:jc w:val="righ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  </w:t>
                      </w:r>
                      <w:r w:rsidR="00783A82">
                        <w:rPr>
                          <w:sz w:val="20"/>
                          <w:szCs w:val="20"/>
                        </w:rPr>
                        <w:t>wire</w:t>
                      </w:r>
                    </w:p>
                    <w:p w14:paraId="062CB923" w14:textId="5062550E" w:rsidR="0027772B" w:rsidRPr="008D2E25" w:rsidRDefault="0027772B" w:rsidP="0027772B">
                      <w:pPr>
                        <w:jc w:val="righ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connector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B617B">
        <w:sym w:font="Wingdings" w:char="F0E0"/>
      </w:r>
      <w:r w:rsidR="00CB617B">
        <w:t xml:space="preserve"> </w:t>
      </w:r>
      <w:r w:rsidR="007B5139" w:rsidRPr="00CB617B">
        <w:rPr>
          <w:b/>
        </w:rPr>
        <w:t>The coil must be able to spin freely</w:t>
      </w:r>
      <w:r w:rsidR="006A0D65">
        <w:rPr>
          <w:b/>
        </w:rPr>
        <w:t xml:space="preserve"> and easily</w:t>
      </w:r>
      <w:r w:rsidR="007B5139" w:rsidRPr="00CB617B">
        <w:rPr>
          <w:b/>
        </w:rPr>
        <w:t>.</w:t>
      </w:r>
      <w:r w:rsidR="007B5139">
        <w:t xml:space="preserve">  </w:t>
      </w:r>
    </w:p>
    <w:p w14:paraId="52A2C92D" w14:textId="32824278" w:rsidR="005924FB" w:rsidRDefault="005924FB" w:rsidP="006A0D65">
      <w:pPr>
        <w:spacing w:line="360" w:lineRule="auto"/>
        <w:ind w:left="720" w:right="5271" w:hanging="720"/>
      </w:pPr>
    </w:p>
    <w:p w14:paraId="4A3CC58B" w14:textId="77777777" w:rsidR="00E44E6B" w:rsidRDefault="00E44E6B" w:rsidP="006A0D65">
      <w:pPr>
        <w:spacing w:line="360" w:lineRule="auto"/>
        <w:ind w:left="720" w:right="5271" w:hanging="720"/>
      </w:pPr>
    </w:p>
    <w:p w14:paraId="61557FC4" w14:textId="77777777" w:rsidR="006A6507" w:rsidRDefault="006A6507" w:rsidP="006A0D65">
      <w:pPr>
        <w:spacing w:line="360" w:lineRule="auto"/>
        <w:ind w:left="720" w:right="5271" w:hanging="720"/>
      </w:pPr>
    </w:p>
    <w:p w14:paraId="658A758E" w14:textId="632D52A1" w:rsidR="006A0D65" w:rsidRDefault="006A0D65" w:rsidP="006A0D65">
      <w:pPr>
        <w:spacing w:after="80"/>
        <w:ind w:right="5271"/>
      </w:pPr>
      <w:r>
        <w:t>1</w:t>
      </w:r>
      <w:r w:rsidR="005924FB">
        <w:t>0</w:t>
      </w:r>
      <w:r>
        <w:t xml:space="preserve">.  </w:t>
      </w:r>
      <w:r w:rsidR="00576C1D">
        <w:t xml:space="preserve">Connect one end of each </w:t>
      </w:r>
      <w:r>
        <w:t xml:space="preserve">wire connecter </w:t>
      </w:r>
      <w:r w:rsidR="00576C1D">
        <w:t xml:space="preserve">to the bottom of </w:t>
      </w:r>
      <w:r w:rsidR="005924FB">
        <w:t>a</w:t>
      </w:r>
      <w:r w:rsidR="00576C1D">
        <w:t xml:space="preserve"> paper clip.  </w:t>
      </w:r>
    </w:p>
    <w:p w14:paraId="3B330CA7" w14:textId="2A8EE50A" w:rsidR="006A0D65" w:rsidRDefault="005924FB" w:rsidP="006A0D65">
      <w:pPr>
        <w:spacing w:after="80"/>
        <w:ind w:right="5271"/>
      </w:pPr>
      <w:r>
        <w:t>11</w:t>
      </w:r>
      <w:r w:rsidR="006A0D65">
        <w:t>.   Connect the</w:t>
      </w:r>
      <w:r w:rsidR="00576C1D">
        <w:t xml:space="preserve"> other end </w:t>
      </w:r>
      <w:r w:rsidR="006A0D65">
        <w:t xml:space="preserve">to </w:t>
      </w:r>
      <w:r w:rsidR="0052356E">
        <w:t xml:space="preserve">either side of a battery.   </w:t>
      </w:r>
    </w:p>
    <w:p w14:paraId="7B83857B" w14:textId="20AE7E08" w:rsidR="005924FB" w:rsidRDefault="005924FB" w:rsidP="006A0D65">
      <w:pPr>
        <w:spacing w:after="80"/>
        <w:ind w:right="5271"/>
      </w:pPr>
      <w:r>
        <w:t>12</w:t>
      </w:r>
      <w:r w:rsidR="006A0D65">
        <w:t xml:space="preserve">.  </w:t>
      </w:r>
      <w:r w:rsidR="007B5139">
        <w:t>Gently spin the coil of your motor</w:t>
      </w:r>
      <w:r w:rsidR="00C56C36">
        <w:t xml:space="preserve"> one way or the other</w:t>
      </w:r>
      <w:r w:rsidR="007B5139">
        <w:t xml:space="preserve">.  </w:t>
      </w:r>
      <w:r w:rsidR="00576C1D">
        <w:t xml:space="preserve">Your motor should continue to spin.  </w:t>
      </w:r>
      <w:r w:rsidR="00A65705">
        <w:t>If it does, call your instructor to sign your paper on the back.</w:t>
      </w:r>
    </w:p>
    <w:p w14:paraId="231A7DE1" w14:textId="6125B17A" w:rsidR="007B5139" w:rsidRDefault="005D70E3" w:rsidP="006A0D65">
      <w:pPr>
        <w:spacing w:after="80"/>
        <w:ind w:right="527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09280" behindDoc="0" locked="0" layoutInCell="1" allowOverlap="1" wp14:anchorId="78CBCEB5" wp14:editId="2FEAAFE5">
                <wp:simplePos x="0" y="0"/>
                <wp:positionH relativeFrom="margin">
                  <wp:posOffset>5626251</wp:posOffset>
                </wp:positionH>
                <wp:positionV relativeFrom="paragraph">
                  <wp:posOffset>19355</wp:posOffset>
                </wp:positionV>
                <wp:extent cx="1009539" cy="618409"/>
                <wp:effectExtent l="0" t="0" r="0" b="0"/>
                <wp:wrapNone/>
                <wp:docPr id="210" name="Text Box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9539" cy="61840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474266" w14:textId="580DCF6F" w:rsidR="00783A82" w:rsidRDefault="0027772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="00783A82">
                              <w:rPr>
                                <w:sz w:val="20"/>
                                <w:szCs w:val="20"/>
                              </w:rPr>
                              <w:t>wire</w:t>
                            </w:r>
                          </w:p>
                          <w:p w14:paraId="796B6F0F" w14:textId="633B5AD2" w:rsidR="0027772B" w:rsidRPr="008D2E25" w:rsidRDefault="0027772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connector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8CBCEB5" id="_x0000_s1117" type="#_x0000_t202" style="position:absolute;margin-left:443pt;margin-top:1.5pt;width:79.5pt;height:48.7pt;z-index:251809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" filled="f" stroked="f">
                <v:textbox>
                  <w:txbxContent>
                    <w:p w14:paraId="6A474266" w14:textId="580DCF6F" w:rsidR="00783A82" w:rsidRDefault="0027772B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  </w:t>
                      </w:r>
                      <w:r w:rsidR="00783A82">
                        <w:rPr>
                          <w:sz w:val="20"/>
                          <w:szCs w:val="20"/>
                        </w:rPr>
                        <w:t>wire</w:t>
                      </w:r>
                    </w:p>
                    <w:p w14:paraId="796B6F0F" w14:textId="633B5AD2" w:rsidR="0027772B" w:rsidRPr="008D2E25" w:rsidRDefault="0027772B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connector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924FB">
        <w:tab/>
      </w:r>
      <w:r w:rsidR="00576C1D">
        <w:t>If it doesn’t, work through the list below.  Fix each problem and try again.</w:t>
      </w:r>
      <w:r w:rsidR="006A0D65">
        <w:t xml:space="preserve">  Be patient. </w:t>
      </w:r>
    </w:p>
    <w:p w14:paraId="4A5BF3E9" w14:textId="74040474" w:rsidR="007B5139" w:rsidRPr="00576C1D" w:rsidRDefault="00846EB4" w:rsidP="00032C93">
      <w:pPr>
        <w:rPr>
          <w:b/>
        </w:rPr>
      </w:pPr>
      <w:r>
        <w:rPr>
          <w:b/>
        </w:rPr>
        <w:lastRenderedPageBreak/>
        <w:t xml:space="preserve">II.  </w:t>
      </w:r>
      <w:r w:rsidR="009C67E0">
        <w:rPr>
          <w:b/>
        </w:rPr>
        <w:t>If it does not work, do this</w:t>
      </w:r>
      <w:r w:rsidR="00576C1D">
        <w:rPr>
          <w:b/>
        </w:rPr>
        <w:t xml:space="preserve">:  </w:t>
      </w:r>
    </w:p>
    <w:p w14:paraId="44A8FCF3" w14:textId="0B85613B" w:rsidR="00E110B1" w:rsidRDefault="007B5139" w:rsidP="00032C93">
      <w:r>
        <w:t>1</w:t>
      </w:r>
      <w:r w:rsidR="00615125">
        <w:t>)</w:t>
      </w:r>
      <w:r>
        <w:t xml:space="preserve">   </w:t>
      </w:r>
      <w:r w:rsidR="009C67E0">
        <w:t>Scrape the</w:t>
      </w:r>
      <w:r w:rsidR="00576C1D">
        <w:t xml:space="preserve"> </w:t>
      </w:r>
      <w:r>
        <w:t xml:space="preserve">enamel </w:t>
      </w:r>
      <w:r w:rsidR="009C67E0">
        <w:t>more.</w:t>
      </w:r>
      <w:r w:rsidR="00D73897">
        <w:t xml:space="preserve">   Scrape harder.</w:t>
      </w:r>
      <w:r w:rsidR="00F23512">
        <w:t xml:space="preserve">   Current cannot flow through the enamel.</w:t>
      </w:r>
    </w:p>
    <w:p w14:paraId="2E26F41B" w14:textId="3C1E4A8D" w:rsidR="00802C11" w:rsidRPr="009C67E0" w:rsidRDefault="00E110B1" w:rsidP="00032C93">
      <w:pPr>
        <w:rPr>
          <w:i/>
        </w:rPr>
      </w:pPr>
      <w:r>
        <w:t xml:space="preserve">    A)  </w:t>
      </w:r>
      <w:r w:rsidR="009C67E0">
        <w:t xml:space="preserve">Scrape </w:t>
      </w:r>
      <w:r w:rsidR="009C67E0" w:rsidRPr="00D73897">
        <w:rPr>
          <w:b/>
        </w:rPr>
        <w:t>all</w:t>
      </w:r>
      <w:r w:rsidR="00802C11" w:rsidRPr="00D73897">
        <w:rPr>
          <w:b/>
        </w:rPr>
        <w:t xml:space="preserve"> the way around</w:t>
      </w:r>
      <w:r w:rsidR="00802C11">
        <w:t xml:space="preserve"> on the one end</w:t>
      </w:r>
      <w:r w:rsidR="00C8710F">
        <w:t xml:space="preserve"> of the coil</w:t>
      </w:r>
      <w:r w:rsidR="00802C11">
        <w:t>.</w:t>
      </w:r>
    </w:p>
    <w:p w14:paraId="21FCBECF" w14:textId="62DA2C02" w:rsidR="00E110B1" w:rsidRDefault="009C67E0" w:rsidP="00032C93">
      <w:r>
        <w:t xml:space="preserve">    B)  Scrape </w:t>
      </w:r>
      <w:r w:rsidRPr="00D73897">
        <w:rPr>
          <w:b/>
        </w:rPr>
        <w:t>o</w:t>
      </w:r>
      <w:r w:rsidR="00802C11" w:rsidRPr="00D73897">
        <w:rPr>
          <w:b/>
        </w:rPr>
        <w:t>n the top half</w:t>
      </w:r>
      <w:r w:rsidR="00802C11">
        <w:t xml:space="preserve"> of the other end</w:t>
      </w:r>
      <w:r>
        <w:t>.</w:t>
      </w:r>
      <w:r w:rsidR="00802C11">
        <w:t xml:space="preserve">  </w:t>
      </w:r>
      <w:r>
        <w:t>It</w:t>
      </w:r>
      <w:r w:rsidR="00802C11">
        <w:t xml:space="preserve"> helps to scrape </w:t>
      </w:r>
      <w:r w:rsidR="00802C11" w:rsidRPr="005E2744">
        <w:rPr>
          <w:i/>
        </w:rPr>
        <w:t>slightly</w:t>
      </w:r>
      <w:r w:rsidR="00802C11">
        <w:t xml:space="preserve"> more than just the top half.</w:t>
      </w:r>
    </w:p>
    <w:p w14:paraId="05D28DB0" w14:textId="1794098A" w:rsidR="00E110B1" w:rsidRDefault="00E110B1" w:rsidP="00032C93">
      <w:r>
        <w:t xml:space="preserve">    </w:t>
      </w:r>
      <w:r w:rsidR="009C67E0">
        <w:t>C</w:t>
      </w:r>
      <w:r w:rsidR="00615125">
        <w:t>)</w:t>
      </w:r>
      <w:r w:rsidR="007B5139">
        <w:t xml:space="preserve">  </w:t>
      </w:r>
      <w:r w:rsidR="00802C11">
        <w:t>Scrape</w:t>
      </w:r>
      <w:r w:rsidR="00D73897">
        <w:t xml:space="preserve"> from the end</w:t>
      </w:r>
      <w:r w:rsidR="007B5139">
        <w:t xml:space="preserve"> </w:t>
      </w:r>
      <w:r w:rsidR="007B5139" w:rsidRPr="00D73897">
        <w:rPr>
          <w:b/>
          <w:iCs/>
        </w:rPr>
        <w:t>all the way down to the coil</w:t>
      </w:r>
      <w:r w:rsidR="00D73897" w:rsidRPr="00D73897">
        <w:rPr>
          <w:b/>
          <w:iCs/>
        </w:rPr>
        <w:t>.</w:t>
      </w:r>
      <w:r w:rsidR="00576C1D">
        <w:t xml:space="preserve"> </w:t>
      </w:r>
    </w:p>
    <w:p w14:paraId="7164F369" w14:textId="072DFD8C" w:rsidR="009C67E0" w:rsidRDefault="00E110B1" w:rsidP="00032C93">
      <w:r>
        <w:t>2</w:t>
      </w:r>
      <w:r w:rsidR="00615125">
        <w:t xml:space="preserve">)  </w:t>
      </w:r>
      <w:r w:rsidR="009C67E0">
        <w:t>Balance the coil better.</w:t>
      </w:r>
      <w:r w:rsidR="00615125">
        <w:t xml:space="preserve"> </w:t>
      </w:r>
    </w:p>
    <w:p w14:paraId="79925D7E" w14:textId="3F62082F" w:rsidR="007B5139" w:rsidRDefault="009C67E0" w:rsidP="00032C93">
      <w:r>
        <w:t>3)  Lower the paper clips so that</w:t>
      </w:r>
      <w:r w:rsidR="00E110B1">
        <w:t xml:space="preserve"> the coil </w:t>
      </w:r>
      <w:r>
        <w:t xml:space="preserve">is </w:t>
      </w:r>
      <w:r w:rsidR="00E110B1">
        <w:t>as close as possible</w:t>
      </w:r>
      <w:r>
        <w:t xml:space="preserve"> to the magnets when it spins</w:t>
      </w:r>
      <w:r w:rsidR="00E110B1">
        <w:t>.</w:t>
      </w:r>
      <w:r w:rsidR="00615125">
        <w:t xml:space="preserve"> </w:t>
      </w:r>
      <w:r w:rsidR="007B5139">
        <w:tab/>
      </w:r>
    </w:p>
    <w:p w14:paraId="02F57E04" w14:textId="39F71DEB" w:rsidR="009C67E0" w:rsidRDefault="009C67E0" w:rsidP="00032C93">
      <w:pPr>
        <w:spacing w:after="120"/>
      </w:pPr>
      <w:r>
        <w:t>4</w:t>
      </w:r>
      <w:r w:rsidR="00615125">
        <w:t>)  The paper clips must be vertical.  The coil axis must be horizontal.  The coil must turn freely.</w:t>
      </w:r>
      <w:r w:rsidR="007B5139">
        <w:t xml:space="preserve"> </w:t>
      </w:r>
    </w:p>
    <w:p w14:paraId="1003BD33" w14:textId="0505A37F" w:rsidR="00A71BD8" w:rsidRDefault="0078078B" w:rsidP="0078078B">
      <w:pPr>
        <w:spacing w:after="80"/>
        <w:ind w:right="4846"/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16768" behindDoc="1" locked="0" layoutInCell="1" allowOverlap="1" wp14:anchorId="6C6B2B7D" wp14:editId="596AADFF">
                <wp:simplePos x="0" y="0"/>
                <wp:positionH relativeFrom="margin">
                  <wp:posOffset>4368800</wp:posOffset>
                </wp:positionH>
                <wp:positionV relativeFrom="paragraph">
                  <wp:posOffset>10160</wp:posOffset>
                </wp:positionV>
                <wp:extent cx="1911350" cy="501650"/>
                <wp:effectExtent l="0" t="0" r="12700" b="12700"/>
                <wp:wrapNone/>
                <wp:docPr id="101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1350" cy="501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835564" w14:textId="77B8942B" w:rsidR="0078078B" w:rsidRDefault="0078078B" w:rsidP="0078078B">
                            <w:pPr>
                              <w:spacing w:line="276" w:lineRule="auto"/>
                              <w:jc w:val="center"/>
                            </w:pPr>
                            <w:r>
                              <w:t xml:space="preserve">       Motor grade:  _____</w:t>
                            </w:r>
                          </w:p>
                          <w:p w14:paraId="319A3BD3" w14:textId="1BAC226E" w:rsidR="0078078B" w:rsidRDefault="0078078B" w:rsidP="0078078B">
                            <w:pPr>
                              <w:jc w:val="center"/>
                            </w:pPr>
                            <w:r>
                              <w:t>Instructor initials:   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C6B2B7D" id="Rectangle 70" o:spid="_x0000_s1118" style="position:absolute;margin-left:344pt;margin-top:.8pt;width:150.5pt;height:39.5pt;z-index:-251699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">
                <v:textbox>
                  <w:txbxContent>
                    <w:p w14:paraId="72835564" w14:textId="77B8942B" w:rsidR="0078078B" w:rsidRDefault="0078078B" w:rsidP="0078078B">
                      <w:pPr>
                        <w:spacing w:line="276" w:lineRule="auto"/>
                        <w:jc w:val="center"/>
                      </w:pPr>
                      <w:r>
                        <w:t xml:space="preserve">       Motor grade:  _____</w:t>
                      </w:r>
                    </w:p>
                    <w:p w14:paraId="319A3BD3" w14:textId="1BAC226E" w:rsidR="0078078B" w:rsidRDefault="0078078B" w:rsidP="0078078B">
                      <w:pPr>
                        <w:jc w:val="center"/>
                      </w:pPr>
                      <w:r>
                        <w:t>Instructor initials:   _____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0D66B8">
        <w:rPr>
          <w:b/>
          <w:bCs/>
        </w:rPr>
        <w:t xml:space="preserve">III.  </w:t>
      </w:r>
      <w:r w:rsidR="007B5139">
        <w:rPr>
          <w:b/>
          <w:bCs/>
        </w:rPr>
        <w:t xml:space="preserve">GRADING: </w:t>
      </w:r>
      <w:r w:rsidR="00E110B1">
        <w:t xml:space="preserve">   </w:t>
      </w:r>
      <w:r w:rsidR="007B5139">
        <w:t>Your motor score is determined as follows</w:t>
      </w:r>
      <w:r w:rsidR="00661B63">
        <w:t xml:space="preserve">.  The questions below are worth </w:t>
      </w:r>
      <w:r w:rsidR="00A71BD8">
        <w:t>2</w:t>
      </w:r>
      <w:r w:rsidR="00661B63">
        <w:t xml:space="preserve">0 points, so you can still get a 90 even if </w:t>
      </w:r>
      <w:r w:rsidR="007E5E62">
        <w:t xml:space="preserve">you tried but </w:t>
      </w:r>
      <w:r w:rsidR="00661B63">
        <w:t>your motor does not wor</w:t>
      </w:r>
      <w:r w:rsidR="00A71BD8">
        <w:t>k.</w:t>
      </w:r>
    </w:p>
    <w:p w14:paraId="111E4FC5" w14:textId="0964BF6A" w:rsidR="00D73897" w:rsidRDefault="00D73897" w:rsidP="00EE3D76">
      <w:r>
        <w:t xml:space="preserve">            </w:t>
      </w:r>
      <w:r w:rsidRPr="00D73897">
        <w:rPr>
          <w:b/>
        </w:rPr>
        <w:t>0</w:t>
      </w:r>
      <w:r w:rsidR="00EE3D76">
        <w:rPr>
          <w:b/>
        </w:rPr>
        <w:t xml:space="preserve">   pts</w:t>
      </w:r>
      <w:r>
        <w:t xml:space="preserve"> </w:t>
      </w:r>
      <w:r w:rsidR="00CB43F9">
        <w:t xml:space="preserve">- </w:t>
      </w:r>
      <w:r>
        <w:t xml:space="preserve"> Did nothing</w:t>
      </w:r>
      <w:r w:rsidR="00CB43F9">
        <w:t xml:space="preserve">, </w:t>
      </w:r>
      <w:r w:rsidR="00DE5244">
        <w:t>wandered</w:t>
      </w:r>
      <w:r>
        <w:t xml:space="preserve"> around, </w:t>
      </w:r>
      <w:r w:rsidR="00DE5244">
        <w:t>socialized</w:t>
      </w:r>
      <w:r>
        <w:t>, left the room, etc.</w:t>
      </w:r>
    </w:p>
    <w:p w14:paraId="6516B7B7" w14:textId="2B9F5EAD" w:rsidR="007B5139" w:rsidRDefault="00A71BD8" w:rsidP="00EE3D76">
      <w:pPr>
        <w:ind w:right="27"/>
      </w:pPr>
      <w:r>
        <w:rPr>
          <w:b/>
        </w:rPr>
        <w:tab/>
      </w:r>
      <w:r w:rsidR="000E23BE">
        <w:rPr>
          <w:b/>
        </w:rPr>
        <w:t>1</w:t>
      </w:r>
      <w:r w:rsidR="001459D0">
        <w:rPr>
          <w:b/>
        </w:rPr>
        <w:t>2</w:t>
      </w:r>
      <w:r w:rsidR="00EE3D76">
        <w:rPr>
          <w:b/>
        </w:rPr>
        <w:t xml:space="preserve"> </w:t>
      </w:r>
      <w:r w:rsidR="007B5139" w:rsidRPr="00661B63">
        <w:rPr>
          <w:b/>
        </w:rPr>
        <w:t>pts</w:t>
      </w:r>
      <w:r w:rsidR="00CB43F9">
        <w:t xml:space="preserve"> </w:t>
      </w:r>
      <w:r w:rsidR="007B5139">
        <w:t>-</w:t>
      </w:r>
      <w:r w:rsidR="00D73897">
        <w:t xml:space="preserve">  </w:t>
      </w:r>
      <w:r w:rsidR="000E23BE">
        <w:t xml:space="preserve"> </w:t>
      </w:r>
      <w:r w:rsidR="00D73897">
        <w:t>Followed</w:t>
      </w:r>
      <w:r>
        <w:t xml:space="preserve"> </w:t>
      </w:r>
      <w:r w:rsidR="00661B63">
        <w:t xml:space="preserve">instructions to </w:t>
      </w:r>
      <w:r w:rsidR="00E110B1">
        <w:t xml:space="preserve">build motor, </w:t>
      </w:r>
      <w:r w:rsidR="007B5139">
        <w:t xml:space="preserve">but it does not </w:t>
      </w:r>
      <w:r w:rsidR="00661B63">
        <w:t>work</w:t>
      </w:r>
      <w:r w:rsidR="00E110B1">
        <w:t>.  Must be built properly.</w:t>
      </w:r>
      <w:r w:rsidR="007B5139">
        <w:tab/>
      </w:r>
    </w:p>
    <w:p w14:paraId="22A1FE3C" w14:textId="035B973F" w:rsidR="007B5139" w:rsidRDefault="007B5139">
      <w:pPr>
        <w:ind w:right="27"/>
      </w:pPr>
      <w:r>
        <w:tab/>
      </w:r>
      <w:r w:rsidR="000E23BE">
        <w:rPr>
          <w:b/>
        </w:rPr>
        <w:t>1</w:t>
      </w:r>
      <w:r w:rsidR="00EE3D76">
        <w:rPr>
          <w:b/>
        </w:rPr>
        <w:t>5</w:t>
      </w:r>
      <w:r w:rsidRPr="00661B63">
        <w:rPr>
          <w:b/>
        </w:rPr>
        <w:t xml:space="preserve"> pts</w:t>
      </w:r>
      <w:r w:rsidR="00CB43F9">
        <w:t xml:space="preserve"> </w:t>
      </w:r>
      <w:r>
        <w:t>-</w:t>
      </w:r>
      <w:r w:rsidR="00D73897">
        <w:t xml:space="preserve">   B</w:t>
      </w:r>
      <w:r>
        <w:t>uil</w:t>
      </w:r>
      <w:r w:rsidR="00D73897">
        <w:t>t</w:t>
      </w:r>
      <w:r>
        <w:t xml:space="preserve"> a motor that runs</w:t>
      </w:r>
      <w:r w:rsidR="00661B63">
        <w:t xml:space="preserve">.  </w:t>
      </w:r>
      <w:r w:rsidR="00781E17" w:rsidRPr="00EE3D76">
        <w:rPr>
          <w:b/>
        </w:rPr>
        <w:t>Instructor must witness.</w:t>
      </w:r>
      <w:r>
        <w:tab/>
      </w:r>
      <w:r>
        <w:tab/>
      </w:r>
    </w:p>
    <w:p w14:paraId="1381CC18" w14:textId="77777777" w:rsidR="00EE3D76" w:rsidRDefault="00F70EC6" w:rsidP="001459D0">
      <w:pPr>
        <w:ind w:right="27"/>
      </w:pPr>
      <w:r>
        <w:sym w:font="Wingdings" w:char="F0E0"/>
      </w:r>
      <w:r>
        <w:t xml:space="preserve"> </w:t>
      </w:r>
      <w:r w:rsidR="00661B63">
        <w:t xml:space="preserve">Your teacher will collect your coil when you are done.  </w:t>
      </w:r>
      <w:r w:rsidR="00C47E1D">
        <w:t>Return supplies</w:t>
      </w:r>
      <w:r w:rsidR="00661B63">
        <w:t>.</w:t>
      </w:r>
      <w:r w:rsidR="00C47E1D" w:rsidRPr="00C47E1D">
        <w:t xml:space="preserve"> </w:t>
      </w:r>
      <w:r w:rsidR="00C47E1D">
        <w:t xml:space="preserve"> Clean up your area.   </w:t>
      </w:r>
    </w:p>
    <w:p w14:paraId="3DDD2803" w14:textId="126CAAFA" w:rsidR="00F84165" w:rsidRPr="00C90BC5" w:rsidRDefault="00EE3D76" w:rsidP="00C90BC5">
      <w:pPr>
        <w:spacing w:line="276" w:lineRule="auto"/>
        <w:ind w:right="27"/>
      </w:pPr>
      <w:r>
        <w:sym w:font="Wingdings" w:char="F0E0"/>
      </w:r>
      <w:r>
        <w:t xml:space="preserve">  Do the Analysis to earn the rest of your points. </w:t>
      </w:r>
      <w:r w:rsidR="007B5139">
        <w:tab/>
      </w:r>
    </w:p>
    <w:p w14:paraId="786D6DA6" w14:textId="4FB04693" w:rsidR="00F70EC6" w:rsidRPr="00F70EC6" w:rsidRDefault="008625FB" w:rsidP="00F70EC6">
      <w:pPr>
        <w:ind w:right="27"/>
        <w:rPr>
          <w:b/>
        </w:rPr>
      </w:pPr>
      <w:r>
        <w:rPr>
          <w:b/>
        </w:rPr>
        <w:t>I</w:t>
      </w:r>
      <w:r w:rsidR="000D66B8">
        <w:rPr>
          <w:b/>
        </w:rPr>
        <w:t>V</w:t>
      </w:r>
      <w:r>
        <w:rPr>
          <w:b/>
        </w:rPr>
        <w:t xml:space="preserve">.  </w:t>
      </w:r>
      <w:r w:rsidR="00F70EC6" w:rsidRPr="00F70EC6">
        <w:rPr>
          <w:b/>
        </w:rPr>
        <w:t>Analysis.</w:t>
      </w:r>
      <w:r w:rsidR="00EE3D76">
        <w:rPr>
          <w:b/>
        </w:rPr>
        <w:t xml:space="preserve">  </w:t>
      </w:r>
    </w:p>
    <w:p w14:paraId="0B27DF3D" w14:textId="0A1737AF" w:rsidR="001D4F19" w:rsidRDefault="00A2138B" w:rsidP="00EA2F94">
      <w:pPr>
        <w:ind w:right="27"/>
      </w:pPr>
      <w:r w:rsidRPr="008D2E25">
        <w:t xml:space="preserve">        </w:t>
      </w:r>
      <w:r w:rsidR="002F5C58">
        <w:t>The diagrams below show the coil in two positions</w:t>
      </w:r>
      <w:r w:rsidR="00BE24F9">
        <w:t xml:space="preserve"> above the magnet</w:t>
      </w:r>
      <w:r w:rsidR="002F5C58">
        <w:t xml:space="preserve">:  </w:t>
      </w:r>
      <w:r w:rsidR="00C90BC5">
        <w:rPr>
          <w:i/>
        </w:rPr>
        <w:t>Initial and Half Turn Later</w:t>
      </w:r>
      <w:r w:rsidR="002F5C58">
        <w:t xml:space="preserve">  </w:t>
      </w:r>
    </w:p>
    <w:p w14:paraId="34ADC26E" w14:textId="77777777" w:rsidR="00C90BC5" w:rsidRDefault="001D4F19" w:rsidP="00EA2F94">
      <w:pPr>
        <w:ind w:right="27"/>
      </w:pPr>
      <w:r>
        <w:t xml:space="preserve">       </w:t>
      </w:r>
      <w:r w:rsidR="002F5C58">
        <w:t xml:space="preserve"> Each of these </w:t>
      </w:r>
      <w:r w:rsidR="005C6FA4">
        <w:t>has</w:t>
      </w:r>
      <w:r w:rsidR="002F5C58">
        <w:t xml:space="preserve"> 2 views:  </w:t>
      </w:r>
      <w:r w:rsidR="002F5C58" w:rsidRPr="005C6FA4">
        <w:rPr>
          <w:b/>
        </w:rPr>
        <w:t xml:space="preserve">¾ </w:t>
      </w:r>
      <w:r w:rsidR="005C6FA4" w:rsidRPr="005C6FA4">
        <w:rPr>
          <w:b/>
        </w:rPr>
        <w:t>View</w:t>
      </w:r>
      <w:r w:rsidR="005C6FA4">
        <w:t xml:space="preserve"> </w:t>
      </w:r>
      <w:r w:rsidR="002F5C58">
        <w:t xml:space="preserve">and </w:t>
      </w:r>
      <w:r w:rsidR="005C6FA4" w:rsidRPr="005C6FA4">
        <w:rPr>
          <w:b/>
        </w:rPr>
        <w:t>S</w:t>
      </w:r>
      <w:r w:rsidR="002F5C58" w:rsidRPr="005C6FA4">
        <w:rPr>
          <w:b/>
        </w:rPr>
        <w:t xml:space="preserve">ide </w:t>
      </w:r>
      <w:r w:rsidR="005C6FA4" w:rsidRPr="005C6FA4">
        <w:rPr>
          <w:b/>
        </w:rPr>
        <w:t>V</w:t>
      </w:r>
      <w:r w:rsidR="002F5C58" w:rsidRPr="005C6FA4">
        <w:rPr>
          <w:b/>
        </w:rPr>
        <w:t>iew.</w:t>
      </w:r>
      <w:r w:rsidR="002F5C58">
        <w:t xml:space="preserve"> </w:t>
      </w:r>
      <w:r w:rsidR="00A2138B" w:rsidRPr="008D2E25">
        <w:t xml:space="preserve">   </w:t>
      </w:r>
    </w:p>
    <w:p w14:paraId="34EA1243" w14:textId="00169DB5" w:rsidR="001D4F19" w:rsidRDefault="00C90BC5" w:rsidP="00EA2F94">
      <w:pPr>
        <w:ind w:right="27"/>
      </w:pPr>
      <w:r>
        <w:t xml:space="preserve">   </w:t>
      </w:r>
      <w:r>
        <w:sym w:font="Wingdings" w:char="F0E0"/>
      </w:r>
      <w:r>
        <w:t xml:space="preserve"> To easily understand</w:t>
      </w:r>
      <w:r w:rsidR="001459D0">
        <w:t xml:space="preserve"> how it works</w:t>
      </w:r>
      <w:r>
        <w:t xml:space="preserve">, imagine your coil is rectangular.  </w:t>
      </w:r>
      <w:r w:rsidR="00E562CF" w:rsidRPr="008D2E25">
        <w:tab/>
      </w:r>
      <w:r w:rsidR="001459D0">
        <w:t>The ideas are the same.</w:t>
      </w:r>
    </w:p>
    <w:p w14:paraId="223B10F6" w14:textId="035631B7" w:rsidR="00B96797" w:rsidRDefault="00032C93" w:rsidP="00EA2F94">
      <w:pPr>
        <w:ind w:right="27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56384" behindDoc="0" locked="0" layoutInCell="1" allowOverlap="1" wp14:anchorId="7F7EF4E0" wp14:editId="13713AEE">
                <wp:simplePos x="0" y="0"/>
                <wp:positionH relativeFrom="column">
                  <wp:posOffset>145353</wp:posOffset>
                </wp:positionH>
                <wp:positionV relativeFrom="paragraph">
                  <wp:posOffset>164603</wp:posOffset>
                </wp:positionV>
                <wp:extent cx="5903592" cy="1845800"/>
                <wp:effectExtent l="0" t="0" r="0" b="2540"/>
                <wp:wrapNone/>
                <wp:docPr id="262" name="Group 2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3592" cy="1845800"/>
                          <a:chOff x="0" y="10571"/>
                          <a:chExt cx="5903592" cy="2094865"/>
                        </a:xfrm>
                      </wpg:grpSpPr>
                      <wpg:grpSp>
                        <wpg:cNvPr id="240" name="Group 240"/>
                        <wpg:cNvGrpSpPr/>
                        <wpg:grpSpPr>
                          <a:xfrm>
                            <a:off x="0" y="10795"/>
                            <a:ext cx="2568575" cy="2084070"/>
                            <a:chOff x="0" y="10795"/>
                            <a:chExt cx="2568575" cy="2084070"/>
                          </a:xfrm>
                        </wpg:grpSpPr>
                        <wps:wsp>
                          <wps:cNvPr id="225" name="Straight Connector 225"/>
                          <wps:cNvCnPr/>
                          <wps:spPr>
                            <a:xfrm flipV="1">
                              <a:off x="919686" y="681836"/>
                              <a:ext cx="0" cy="719455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6" name="Straight Connector 226"/>
                          <wps:cNvCnPr/>
                          <wps:spPr>
                            <a:xfrm flipV="1">
                              <a:off x="1183963" y="438701"/>
                              <a:ext cx="0" cy="719455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7" name="Straight Connector 227"/>
                          <wps:cNvCnPr/>
                          <wps:spPr>
                            <a:xfrm flipV="1">
                              <a:off x="914400" y="454557"/>
                              <a:ext cx="263844" cy="227279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8" name="Straight Connector 228"/>
                          <wps:cNvCnPr/>
                          <wps:spPr>
                            <a:xfrm flipV="1">
                              <a:off x="893258" y="1146964"/>
                              <a:ext cx="306129" cy="280135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9" name="Straight Arrow Connector 229"/>
                          <wps:cNvCnPr/>
                          <wps:spPr>
                            <a:xfrm flipH="1">
                              <a:off x="978928" y="1210391"/>
                              <a:ext cx="153281" cy="131339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30" name="Straight Arrow Connector 230"/>
                          <wps:cNvCnPr/>
                          <wps:spPr>
                            <a:xfrm flipH="1">
                              <a:off x="983112" y="508514"/>
                              <a:ext cx="136323" cy="115963"/>
                            </a:xfrm>
                            <a:prstGeom prst="straightConnector1">
                              <a:avLst/>
                            </a:prstGeom>
                            <a:ln>
                              <a:headEnd type="triangle" w="med" len="med"/>
                              <a:tailEnd type="none" w="med" len="med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32" name="Oval 232"/>
                          <wps:cNvSpPr/>
                          <wps:spPr>
                            <a:xfrm>
                              <a:off x="1876370" y="433415"/>
                              <a:ext cx="71755" cy="71755"/>
                            </a:xfrm>
                            <a:prstGeom prst="ellipse">
                              <a:avLst/>
                            </a:prstGeom>
                            <a:noFill/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33" name="Oval 233"/>
                          <wps:cNvSpPr/>
                          <wps:spPr>
                            <a:xfrm>
                              <a:off x="1876370" y="1157536"/>
                              <a:ext cx="71755" cy="71755"/>
                            </a:xfrm>
                            <a:prstGeom prst="ellipse">
                              <a:avLst/>
                            </a:prstGeom>
                            <a:noFill/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34" name="Oval 234"/>
                          <wps:cNvSpPr/>
                          <wps:spPr>
                            <a:xfrm>
                              <a:off x="1902798" y="1183963"/>
                              <a:ext cx="18000" cy="18000"/>
                            </a:xfrm>
                            <a:prstGeom prst="ellipse">
                              <a:avLst/>
                            </a:prstGeom>
                            <a:solidFill>
                              <a:schemeClr val="tx1"/>
                            </a:solidFill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4" name="Group 301"/>
                          <wpg:cNvGrpSpPr>
                            <a:grpSpLocks/>
                          </wpg:cNvGrpSpPr>
                          <wpg:grpSpPr bwMode="auto">
                            <a:xfrm>
                              <a:off x="0" y="10795"/>
                              <a:ext cx="2568575" cy="2084070"/>
                              <a:chOff x="903" y="8772"/>
                              <a:chExt cx="4045" cy="3282"/>
                            </a:xfrm>
                          </wpg:grpSpPr>
                          <wps:wsp>
                            <wps:cNvPr id="5" name="Text Box 26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03" y="8951"/>
                                <a:ext cx="1182" cy="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553B102" w14:textId="62E9BB74" w:rsidR="002F5C58" w:rsidRPr="00424D77" w:rsidRDefault="00C90BC5">
                                  <w:pPr>
                                    <w:rPr>
                                      <w:i/>
                                    </w:rPr>
                                  </w:pPr>
                                  <w:r w:rsidRPr="00424D77">
                                    <w:rPr>
                                      <w:i/>
                                    </w:rPr>
                                    <w:t>Initial Position: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" name="Text Box 26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048" y="8783"/>
                                <a:ext cx="1541" cy="4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9BF758C" w14:textId="2CEA56A5" w:rsidR="002F5C58" w:rsidRPr="007A2BC3" w:rsidRDefault="002F5C58">
                                  <w:pPr>
                                    <w:rPr>
                                      <w:b/>
                                    </w:rPr>
                                  </w:pPr>
                                  <w:r w:rsidRPr="007A2BC3">
                                    <w:rPr>
                                      <w:b/>
                                    </w:rPr>
                                    <w:t>¾</w:t>
                                  </w:r>
                                  <w:r w:rsidR="001D4F19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 w:rsidR="005C6FA4">
                                    <w:rPr>
                                      <w:b/>
                                    </w:rPr>
                                    <w:t>V</w:t>
                                  </w:r>
                                  <w:r w:rsidR="001D4F19">
                                    <w:rPr>
                                      <w:b/>
                                    </w:rPr>
                                    <w:t>iew</w:t>
                                  </w:r>
                                  <w:r w:rsidRPr="007A2BC3">
                                    <w:rPr>
                                      <w:b/>
                                    </w:rPr>
                                    <w:t>: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" name="Text Box 26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407" y="8772"/>
                                <a:ext cx="1541" cy="4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68C71FB" w14:textId="0C0DABFA" w:rsidR="002F5C58" w:rsidRPr="007A2BC3" w:rsidRDefault="005C6FA4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S</w:t>
                                  </w:r>
                                  <w:r w:rsidR="002F5C58" w:rsidRPr="007A2BC3">
                                    <w:rPr>
                                      <w:b/>
                                    </w:rPr>
                                    <w:t>ide</w:t>
                                  </w:r>
                                  <w:r w:rsidR="001D4F19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V</w:t>
                                  </w:r>
                                  <w:r w:rsidR="001D4F19">
                                    <w:rPr>
                                      <w:b/>
                                    </w:rPr>
                                    <w:t>iew</w:t>
                                  </w:r>
                                  <w:r w:rsidR="002F5C58" w:rsidRPr="007A2BC3">
                                    <w:rPr>
                                      <w:b/>
                                    </w:rPr>
                                    <w:t>: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" name="AutoShape 228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2778" y="9729"/>
                                <a:ext cx="232" cy="232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" name="AutoShape 229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2060" y="10349"/>
                                <a:ext cx="292" cy="293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" name="AutoShape 234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3916" y="9544"/>
                                <a:ext cx="0" cy="1042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" name="Oval 23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875" y="10030"/>
                                <a:ext cx="83" cy="83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9" name="Group 275"/>
                            <wpg:cNvGrpSpPr>
                              <a:grpSpLocks/>
                            </wpg:cNvGrpSpPr>
                            <wpg:grpSpPr bwMode="auto">
                              <a:xfrm>
                                <a:off x="1882" y="11054"/>
                                <a:ext cx="2600" cy="1000"/>
                                <a:chOff x="1882" y="12121"/>
                                <a:chExt cx="2600" cy="1000"/>
                              </a:xfrm>
                            </wpg:grpSpPr>
                            <wps:wsp>
                              <wps:cNvPr id="20" name="Text Box 21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82" y="12165"/>
                                  <a:ext cx="1177" cy="87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285F2BB4" w14:textId="7445624E" w:rsidR="008D2E25" w:rsidRPr="00F068F8" w:rsidRDefault="008D2E25" w:rsidP="00F068F8">
                                    <w:pPr>
                                      <w:jc w:val="center"/>
                                    </w:pPr>
                                    <w:r w:rsidRPr="006A19D9">
                                      <w:rPr>
                                        <w:sz w:val="28"/>
                                        <w:szCs w:val="28"/>
                                      </w:rPr>
                                      <w:t>N</w:t>
                                    </w:r>
                                    <w:r w:rsidR="00F068F8">
                                      <w:rPr>
                                        <w:sz w:val="28"/>
                                        <w:szCs w:val="28"/>
                                      </w:rPr>
                                      <w:t xml:space="preserve"> </w:t>
                                    </w:r>
                                    <w:r w:rsidR="00F068F8" w:rsidRPr="00F068F8">
                                      <w:t>magnet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21" name="Group 21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007" y="12234"/>
                                  <a:ext cx="990" cy="887"/>
                                  <a:chOff x="6545" y="11060"/>
                                  <a:chExt cx="990" cy="1316"/>
                                </a:xfrm>
                              </wpg:grpSpPr>
                              <wps:wsp>
                                <wps:cNvPr id="22" name="Rectangle 217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6424" y="11202"/>
                                    <a:ext cx="1176" cy="89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3" name="Rectangle 218"/>
                                <wps:cNvSpPr>
                                  <a:spLocks noChangeArrowheads="1"/>
                                </wps:cNvSpPr>
                                <wps:spPr bwMode="auto">
                                  <a:xfrm rot="5400000">
                                    <a:off x="6945" y="11786"/>
                                    <a:ext cx="190" cy="99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78" name="Text Box 21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279" y="12121"/>
                                  <a:ext cx="1203" cy="85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2AF7B7CD" w14:textId="77777777" w:rsidR="00F068F8" w:rsidRPr="00F068F8" w:rsidRDefault="00F068F8" w:rsidP="00F068F8">
                                    <w:pPr>
                                      <w:jc w:val="center"/>
                                    </w:pPr>
                                    <w:r w:rsidRPr="006A19D9">
                                      <w:rPr>
                                        <w:sz w:val="28"/>
                                        <w:szCs w:val="28"/>
                                      </w:rPr>
                                      <w:t>N</w:t>
                                    </w:r>
                                    <w:r>
                                      <w:rPr>
                                        <w:sz w:val="28"/>
                                        <w:szCs w:val="28"/>
                                      </w:rPr>
                                      <w:t xml:space="preserve"> </w:t>
                                    </w:r>
                                    <w:r w:rsidRPr="00F068F8">
                                      <w:t>magnet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26" name="Group 278"/>
                            <wpg:cNvGrpSpPr>
                              <a:grpSpLocks/>
                            </wpg:cNvGrpSpPr>
                            <wpg:grpSpPr bwMode="auto">
                              <a:xfrm>
                                <a:off x="3387" y="11099"/>
                                <a:ext cx="990" cy="854"/>
                                <a:chOff x="6520" y="10959"/>
                                <a:chExt cx="990" cy="1267"/>
                              </a:xfrm>
                            </wpg:grpSpPr>
                            <wps:wsp>
                              <wps:cNvPr id="27" name="Rectangle 279"/>
                              <wps:cNvSpPr>
                                <a:spLocks noChangeArrowheads="1"/>
                              </wps:cNvSpPr>
                              <wps:spPr bwMode="auto">
                                <a:xfrm rot="16200000">
                                  <a:off x="6432" y="11101"/>
                                  <a:ext cx="1176" cy="8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8" name="Rectangle 280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6920" y="11636"/>
                                  <a:ext cx="190" cy="99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29" name="Oval 29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17" y="10315"/>
                                <a:ext cx="83" cy="83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" name="Oval 2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26" y="9925"/>
                                <a:ext cx="83" cy="83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0" name="Text Box 23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910" y="9427"/>
                                <a:ext cx="1024" cy="37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BDA1986" w14:textId="39223E40" w:rsidR="00F068F8" w:rsidRPr="003A1DED" w:rsidRDefault="0046513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axis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1" name="Text Box 23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478" y="10649"/>
                                <a:ext cx="531" cy="42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49CE68A" w14:textId="5AAB2C8F" w:rsidR="0046513F" w:rsidRPr="003A1DED" w:rsidRDefault="0046513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1" name="Text Box 23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319" y="9353"/>
                                <a:ext cx="553" cy="37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5B0B372" w14:textId="77777777" w:rsidR="0046513F" w:rsidRPr="003A1DED" w:rsidRDefault="0046513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5" name="Text Box 23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719" y="10585"/>
                                <a:ext cx="553" cy="37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C663685" w14:textId="1B1D4B52" w:rsidR="0046513F" w:rsidRPr="003A1DED" w:rsidRDefault="00B96797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v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6" name="Text Box 23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733" y="9291"/>
                                <a:ext cx="1024" cy="3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7009DE0" w14:textId="5809B97C" w:rsidR="0046513F" w:rsidRPr="0046513F" w:rsidRDefault="0046513F">
                                  <w:pPr>
                                    <w:rPr>
                                      <w:rFonts w:ascii="Abadi" w:hAnsi="Abadi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46513F">
                                    <w:rPr>
                                      <w:rFonts w:ascii="Abadi" w:hAnsi="Abadi"/>
                                      <w:b/>
                                      <w:sz w:val="16"/>
                                      <w:szCs w:val="16"/>
                                    </w:rPr>
                                    <w:t>x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7" name="Text Box 23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727" y="9111"/>
                                <a:ext cx="553" cy="37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4E3CF71" w14:textId="32E96964" w:rsidR="0046513F" w:rsidRPr="003A1DED" w:rsidRDefault="00B96797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v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8" name="Text Box 23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883" y="9843"/>
                                <a:ext cx="1024" cy="37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20BEA99" w14:textId="2EDA33D4" w:rsidR="0046513F" w:rsidRPr="003A1DED" w:rsidRDefault="0046513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axis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241" name="Group 241"/>
                        <wpg:cNvGrpSpPr/>
                        <wpg:grpSpPr>
                          <a:xfrm>
                            <a:off x="3477257" y="10571"/>
                            <a:ext cx="2426335" cy="2094865"/>
                            <a:chOff x="142240" y="0"/>
                            <a:chExt cx="2426335" cy="2094865"/>
                          </a:xfrm>
                        </wpg:grpSpPr>
                        <wps:wsp>
                          <wps:cNvPr id="242" name="Straight Connector 242"/>
                          <wps:cNvCnPr/>
                          <wps:spPr>
                            <a:xfrm flipV="1">
                              <a:off x="919686" y="681836"/>
                              <a:ext cx="0" cy="719455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43" name="Straight Connector 243"/>
                          <wps:cNvCnPr/>
                          <wps:spPr>
                            <a:xfrm flipV="1">
                              <a:off x="1183963" y="438701"/>
                              <a:ext cx="0" cy="719455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44" name="Straight Connector 244"/>
                          <wps:cNvCnPr/>
                          <wps:spPr>
                            <a:xfrm flipV="1">
                              <a:off x="914400" y="454557"/>
                              <a:ext cx="263844" cy="227279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45" name="Straight Connector 245"/>
                          <wps:cNvCnPr/>
                          <wps:spPr>
                            <a:xfrm flipV="1">
                              <a:off x="893258" y="1146964"/>
                              <a:ext cx="306129" cy="280135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46" name="Straight Arrow Connector 246"/>
                          <wps:cNvCnPr/>
                          <wps:spPr>
                            <a:xfrm flipH="1">
                              <a:off x="978928" y="1210391"/>
                              <a:ext cx="153281" cy="131339"/>
                            </a:xfrm>
                            <a:prstGeom prst="straightConnector1">
                              <a:avLst/>
                            </a:prstGeom>
                            <a:ln>
                              <a:headEnd type="triangle" w="med" len="med"/>
                              <a:tailEnd type="none" w="med" len="med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47" name="Straight Arrow Connector 247"/>
                          <wps:cNvCnPr/>
                          <wps:spPr>
                            <a:xfrm flipH="1">
                              <a:off x="983112" y="508514"/>
                              <a:ext cx="136323" cy="115963"/>
                            </a:xfrm>
                            <a:prstGeom prst="straightConnector1">
                              <a:avLst/>
                            </a:prstGeom>
                            <a:ln>
                              <a:headEnd type="none" w="med" len="med"/>
                              <a:tailEnd type="triangle" w="med" len="med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48" name="Oval 248"/>
                          <wps:cNvSpPr/>
                          <wps:spPr>
                            <a:xfrm>
                              <a:off x="1876370" y="433415"/>
                              <a:ext cx="71755" cy="71755"/>
                            </a:xfrm>
                            <a:prstGeom prst="ellipse">
                              <a:avLst/>
                            </a:prstGeom>
                            <a:noFill/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9" name="Oval 249"/>
                          <wps:cNvSpPr/>
                          <wps:spPr>
                            <a:xfrm>
                              <a:off x="1876370" y="1157536"/>
                              <a:ext cx="71755" cy="71755"/>
                            </a:xfrm>
                            <a:prstGeom prst="ellipse">
                              <a:avLst/>
                            </a:prstGeom>
                            <a:noFill/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0" name="Oval 250"/>
                          <wps:cNvSpPr/>
                          <wps:spPr>
                            <a:xfrm>
                              <a:off x="1908084" y="459837"/>
                              <a:ext cx="18000" cy="18000"/>
                            </a:xfrm>
                            <a:prstGeom prst="ellipse">
                              <a:avLst/>
                            </a:prstGeom>
                            <a:solidFill>
                              <a:schemeClr val="tx1"/>
                            </a:solidFill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251" name="Group 301"/>
                          <wpg:cNvGrpSpPr>
                            <a:grpSpLocks/>
                          </wpg:cNvGrpSpPr>
                          <wpg:grpSpPr bwMode="auto">
                            <a:xfrm>
                              <a:off x="142240" y="0"/>
                              <a:ext cx="2426335" cy="2094865"/>
                              <a:chOff x="1127" y="8755"/>
                              <a:chExt cx="3821" cy="3299"/>
                            </a:xfrm>
                          </wpg:grpSpPr>
                          <wps:wsp>
                            <wps:cNvPr id="252" name="Text Box 26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127" y="8901"/>
                                <a:ext cx="1149" cy="118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80B440B" w14:textId="77777777" w:rsidR="00BF60EC" w:rsidRPr="00424D77" w:rsidRDefault="00BF60EC">
                                  <w:pPr>
                                    <w:rPr>
                                      <w:i/>
                                    </w:rPr>
                                  </w:pPr>
                                  <w:r w:rsidRPr="00424D77">
                                    <w:rPr>
                                      <w:i/>
                                    </w:rPr>
                                    <w:t>Half</w:t>
                                  </w:r>
                                </w:p>
                                <w:p w14:paraId="4D138942" w14:textId="77777777" w:rsidR="00BF60EC" w:rsidRPr="00424D77" w:rsidRDefault="00BF60EC">
                                  <w:pPr>
                                    <w:rPr>
                                      <w:i/>
                                    </w:rPr>
                                  </w:pPr>
                                  <w:r w:rsidRPr="00424D77">
                                    <w:rPr>
                                      <w:i/>
                                    </w:rPr>
                                    <w:t>Turn</w:t>
                                  </w:r>
                                </w:p>
                                <w:p w14:paraId="02F0ACF8" w14:textId="36FC5EA5" w:rsidR="00BF60EC" w:rsidRPr="007A2BC3" w:rsidRDefault="00BF60EC">
                                  <w:r w:rsidRPr="00424D77">
                                    <w:rPr>
                                      <w:i/>
                                    </w:rPr>
                                    <w:t>Later: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3" name="Text Box 26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190" y="8755"/>
                                <a:ext cx="1541" cy="4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62855D2" w14:textId="77777777" w:rsidR="00BF60EC" w:rsidRPr="007A2BC3" w:rsidRDefault="00BF60EC">
                                  <w:pPr>
                                    <w:rPr>
                                      <w:b/>
                                    </w:rPr>
                                  </w:pPr>
                                  <w:r w:rsidRPr="007A2BC3">
                                    <w:rPr>
                                      <w:b/>
                                    </w:rPr>
                                    <w:t>¾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View</w:t>
                                  </w:r>
                                  <w:r w:rsidRPr="007A2BC3">
                                    <w:rPr>
                                      <w:b/>
                                    </w:rPr>
                                    <w:t>: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4" name="Text Box 26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407" y="8772"/>
                                <a:ext cx="1541" cy="4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4714E2E" w14:textId="77777777" w:rsidR="00BF60EC" w:rsidRPr="007A2BC3" w:rsidRDefault="00BF60EC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S</w:t>
                                  </w:r>
                                  <w:r w:rsidRPr="007A2BC3">
                                    <w:rPr>
                                      <w:b/>
                                    </w:rPr>
                                    <w:t>ide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View</w:t>
                                  </w:r>
                                  <w:r w:rsidRPr="007A2BC3">
                                    <w:rPr>
                                      <w:b/>
                                    </w:rPr>
                                    <w:t>: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5" name="AutoShape 228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2778" y="9729"/>
                                <a:ext cx="232" cy="232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4" name="AutoShape 229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2060" y="10349"/>
                                <a:ext cx="292" cy="293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7" name="AutoShape 234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3916" y="9544"/>
                                <a:ext cx="0" cy="1042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8" name="Oval 23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875" y="10030"/>
                                <a:ext cx="83" cy="83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82" name="Group 275"/>
                            <wpg:cNvGrpSpPr>
                              <a:grpSpLocks/>
                            </wpg:cNvGrpSpPr>
                            <wpg:grpSpPr bwMode="auto">
                              <a:xfrm>
                                <a:off x="1881" y="11035"/>
                                <a:ext cx="2601" cy="1019"/>
                                <a:chOff x="1881" y="12102"/>
                                <a:chExt cx="2601" cy="1019"/>
                              </a:xfrm>
                            </wpg:grpSpPr>
                            <wps:wsp>
                              <wps:cNvPr id="83" name="Text Box 21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81" y="12165"/>
                                  <a:ext cx="1219" cy="91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9D112F9" w14:textId="77777777" w:rsidR="00BF60EC" w:rsidRPr="00F068F8" w:rsidRDefault="00BF60EC" w:rsidP="00F068F8">
                                    <w:pPr>
                                      <w:jc w:val="center"/>
                                    </w:pPr>
                                    <w:r w:rsidRPr="006A19D9">
                                      <w:rPr>
                                        <w:sz w:val="28"/>
                                        <w:szCs w:val="28"/>
                                      </w:rPr>
                                      <w:t>N</w:t>
                                    </w:r>
                                    <w:r>
                                      <w:rPr>
                                        <w:sz w:val="28"/>
                                        <w:szCs w:val="28"/>
                                      </w:rPr>
                                      <w:t xml:space="preserve"> </w:t>
                                    </w:r>
                                    <w:r w:rsidRPr="00F068F8">
                                      <w:t>magnet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90" name="Group 21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007" y="12234"/>
                                  <a:ext cx="990" cy="887"/>
                                  <a:chOff x="6545" y="11060"/>
                                  <a:chExt cx="990" cy="1316"/>
                                </a:xfrm>
                              </wpg:grpSpPr>
                              <wps:wsp>
                                <wps:cNvPr id="91" name="Rectangle 217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6424" y="11202"/>
                                    <a:ext cx="1176" cy="89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2" name="Rectangle 218"/>
                                <wps:cNvSpPr>
                                  <a:spLocks noChangeArrowheads="1"/>
                                </wps:cNvSpPr>
                                <wps:spPr bwMode="auto">
                                  <a:xfrm rot="5400000">
                                    <a:off x="6945" y="11786"/>
                                    <a:ext cx="190" cy="99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93" name="Text Box 21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270" y="12102"/>
                                  <a:ext cx="1212" cy="89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64D1D99C" w14:textId="77777777" w:rsidR="00BF60EC" w:rsidRPr="00F068F8" w:rsidRDefault="00BF60EC" w:rsidP="00F068F8">
                                    <w:pPr>
                                      <w:jc w:val="center"/>
                                    </w:pPr>
                                    <w:r w:rsidRPr="006A19D9">
                                      <w:rPr>
                                        <w:sz w:val="28"/>
                                        <w:szCs w:val="28"/>
                                      </w:rPr>
                                      <w:t>N</w:t>
                                    </w:r>
                                    <w:r>
                                      <w:rPr>
                                        <w:sz w:val="28"/>
                                        <w:szCs w:val="28"/>
                                      </w:rPr>
                                      <w:t xml:space="preserve"> </w:t>
                                    </w:r>
                                    <w:r w:rsidRPr="00F068F8">
                                      <w:t>magnet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94" name="Group 278"/>
                            <wpg:cNvGrpSpPr>
                              <a:grpSpLocks/>
                            </wpg:cNvGrpSpPr>
                            <wpg:grpSpPr bwMode="auto">
                              <a:xfrm>
                                <a:off x="3387" y="11099"/>
                                <a:ext cx="990" cy="854"/>
                                <a:chOff x="6520" y="10959"/>
                                <a:chExt cx="990" cy="1267"/>
                              </a:xfrm>
                            </wpg:grpSpPr>
                            <wps:wsp>
                              <wps:cNvPr id="96" name="Rectangle 279"/>
                              <wps:cNvSpPr>
                                <a:spLocks noChangeArrowheads="1"/>
                              </wps:cNvSpPr>
                              <wps:spPr bwMode="auto">
                                <a:xfrm rot="16200000">
                                  <a:off x="6432" y="11101"/>
                                  <a:ext cx="1176" cy="8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7" name="Rectangle 280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6920" y="11636"/>
                                  <a:ext cx="190" cy="99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98" name="Oval 29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17" y="10315"/>
                                <a:ext cx="83" cy="83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9" name="Oval 2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26" y="9925"/>
                                <a:ext cx="83" cy="83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0" name="Text Box 23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910" y="9427"/>
                                <a:ext cx="690" cy="37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19618F3" w14:textId="77777777" w:rsidR="00BF60EC" w:rsidRPr="003A1DED" w:rsidRDefault="00BF60E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axis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6" name="Text Box 23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528" y="10633"/>
                                <a:ext cx="531" cy="42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64815F7" w14:textId="77777777" w:rsidR="00BF60EC" w:rsidRPr="003A1DED" w:rsidRDefault="00BF60E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7" name="Text Box 23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260" y="9311"/>
                                <a:ext cx="553" cy="37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67F8FF4" w14:textId="77777777" w:rsidR="00BF60EC" w:rsidRPr="003A1DED" w:rsidRDefault="00BF60E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8" name="Text Box 23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719" y="10585"/>
                                <a:ext cx="553" cy="37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6C25AB6" w14:textId="77777777" w:rsidR="00BF60EC" w:rsidRPr="003A1DED" w:rsidRDefault="00BF60E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v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9" name="Text Box 23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732" y="10430"/>
                                <a:ext cx="392" cy="3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91EAE23" w14:textId="77777777" w:rsidR="00BF60EC" w:rsidRPr="0046513F" w:rsidRDefault="00BF60EC">
                                  <w:pPr>
                                    <w:rPr>
                                      <w:rFonts w:ascii="Abadi" w:hAnsi="Abadi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46513F">
                                    <w:rPr>
                                      <w:rFonts w:ascii="Abadi" w:hAnsi="Abadi"/>
                                      <w:b/>
                                      <w:sz w:val="16"/>
                                      <w:szCs w:val="16"/>
                                    </w:rPr>
                                    <w:t>x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0" name="Text Box 23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727" y="9081"/>
                                <a:ext cx="553" cy="37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90B737E" w14:textId="77777777" w:rsidR="00BF60EC" w:rsidRPr="003A1DED" w:rsidRDefault="00BF60E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v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1" name="Text Box 23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883" y="9843"/>
                                <a:ext cx="1024" cy="37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75A8F81" w14:textId="77777777" w:rsidR="00BF60EC" w:rsidRPr="003A1DED" w:rsidRDefault="00BF60E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axis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7F7EF4E0" id="Group 262" o:spid="_x0000_s1119" style="position:absolute;margin-left:11.45pt;margin-top:12.95pt;width:464.85pt;height:145.35pt;z-index:251856384;mso-height-relative:margin" coordorigin=",105" coordsize="59035,209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">
                <v:group id="Group 240" o:spid="_x0000_s1120" style="position:absolute;top:107;width:25685;height:20841" coordorigin=",107" coordsize="25685,20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">
                  <v:line id="Straight Connector 225" o:spid="_x0000_s1121" style="position:absolute;flip:y;visibility:visible;mso-wrap-style:square" from="9196,6818" to="9196,140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" strokecolor="black [3040]"/>
                  <v:line id="Straight Connector 226" o:spid="_x0000_s1122" style="position:absolute;flip:y;visibility:visible;mso-wrap-style:square" from="11839,4387" to="11839,115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" strokecolor="black [3040]"/>
                  <v:line id="Straight Connector 227" o:spid="_x0000_s1123" style="position:absolute;flip:y;visibility:visible;mso-wrap-style:square" from="9144,4545" to="11782,68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" strokecolor="black [3040]"/>
                  <v:line id="Straight Connector 228" o:spid="_x0000_s1124" style="position:absolute;flip:y;visibility:visible;mso-wrap-style:square" from="8932,11469" to="11993,14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" strokecolor="black [3040]"/>
                  <v:shape id="Straight Arrow Connector 229" o:spid="_x0000_s1125" type="#_x0000_t32" style="position:absolute;left:9789;top:12103;width:1533;height:1314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" strokecolor="black [3040]">
                    <v:stroke endarrow="block"/>
                  </v:shape>
                  <v:shape id="Straight Arrow Connector 230" o:spid="_x0000_s1126" type="#_x0000_t32" style="position:absolute;left:9831;top:5085;width:1363;height:1159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" strokecolor="black [3040]">
                    <v:stroke startarrow="block"/>
                  </v:shape>
                  <v:oval id="Oval 232" o:spid="_x0000_s1127" style="position:absolute;left:18763;top:4334;width:718;height:71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" filled="f" strokecolor="black [3213]" strokeweight="1pt"/>
                  <v:oval id="Oval 233" o:spid="_x0000_s1128" style="position:absolute;left:18763;top:11575;width:718;height:71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" filled="f" strokecolor="black [3213]" strokeweight="1pt"/>
                  <v:oval id="Oval 234" o:spid="_x0000_s1129" style="position:absolute;left:19027;top:11839;width:180;height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" fillcolor="black [3213]" strokecolor="black [3213]" strokeweight="1pt"/>
                  <v:group id="Group 301" o:spid="_x0000_s1130" style="position:absolute;top:107;width:25685;height:20841" coordorigin="903,8772" coordsize="4045,32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  <v:shape id="Text Box 265" o:spid="_x0000_s1131" type="#_x0000_t202" style="position:absolute;left:903;top:8951;width:1182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" filled="f" stroked="f">
                      <v:textbox>
                        <w:txbxContent>
                          <w:p w14:paraId="5553B102" w14:textId="62E9BB74" w:rsidR="002F5C58" w:rsidRPr="00424D77" w:rsidRDefault="00C90BC5">
                            <w:pPr>
                              <w:rPr>
                                <w:i/>
                              </w:rPr>
                            </w:pPr>
                            <w:r w:rsidRPr="00424D77">
                              <w:rPr>
                                <w:i/>
                              </w:rPr>
                              <w:t>Initial Position:</w:t>
                            </w:r>
                          </w:p>
                        </w:txbxContent>
                      </v:textbox>
                    </v:shape>
                    <v:shape id="Text Box 268" o:spid="_x0000_s1132" type="#_x0000_t202" style="position:absolute;left:2048;top:8783;width:1541;height: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" filled="f" stroked="f">
                      <v:textbox>
                        <w:txbxContent>
                          <w:p w14:paraId="39BF758C" w14:textId="2CEA56A5" w:rsidR="002F5C58" w:rsidRPr="007A2BC3" w:rsidRDefault="002F5C58">
                            <w:pPr>
                              <w:rPr>
                                <w:b/>
                              </w:rPr>
                            </w:pPr>
                            <w:r w:rsidRPr="007A2BC3">
                              <w:rPr>
                                <w:b/>
                              </w:rPr>
                              <w:t>¾</w:t>
                            </w:r>
                            <w:r w:rsidR="001D4F19">
                              <w:rPr>
                                <w:b/>
                              </w:rPr>
                              <w:t xml:space="preserve"> </w:t>
                            </w:r>
                            <w:r w:rsidR="005C6FA4">
                              <w:rPr>
                                <w:b/>
                              </w:rPr>
                              <w:t>V</w:t>
                            </w:r>
                            <w:r w:rsidR="001D4F19">
                              <w:rPr>
                                <w:b/>
                              </w:rPr>
                              <w:t>iew</w:t>
                            </w:r>
                            <w:r w:rsidRPr="007A2BC3">
                              <w:rPr>
                                <w:b/>
                              </w:rPr>
                              <w:t>:</w:t>
                            </w:r>
                          </w:p>
                        </w:txbxContent>
                      </v:textbox>
                    </v:shape>
                    <v:shape id="Text Box 269" o:spid="_x0000_s1133" type="#_x0000_t202" style="position:absolute;left:3407;top:8772;width:1541;height: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" filled="f" stroked="f">
                      <v:textbox>
                        <w:txbxContent>
                          <w:p w14:paraId="768C71FB" w14:textId="0C0DABFA" w:rsidR="002F5C58" w:rsidRPr="007A2BC3" w:rsidRDefault="005C6FA4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S</w:t>
                            </w:r>
                            <w:r w:rsidR="002F5C58" w:rsidRPr="007A2BC3">
                              <w:rPr>
                                <w:b/>
                              </w:rPr>
                              <w:t>ide</w:t>
                            </w:r>
                            <w:r w:rsidR="001D4F19"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V</w:t>
                            </w:r>
                            <w:r w:rsidR="001D4F19">
                              <w:rPr>
                                <w:b/>
                              </w:rPr>
                              <w:t>iew</w:t>
                            </w:r>
                            <w:r w:rsidR="002F5C58" w:rsidRPr="007A2BC3">
                              <w:rPr>
                                <w:b/>
                              </w:rPr>
                              <w:t>:</w:t>
                            </w:r>
                          </w:p>
                        </w:txbxContent>
                      </v:textbox>
                    </v:shape>
                    <v:shape id="AutoShape 228" o:spid="_x0000_s1134" type="#_x0000_t32" style="position:absolute;left:2778;top:9729;width:232;height:23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"/>
                    <v:shape id="AutoShape 229" o:spid="_x0000_s1135" type="#_x0000_t32" style="position:absolute;left:2060;top:10349;width:292;height:29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"/>
                    <v:shape id="AutoShape 234" o:spid="_x0000_s1136" type="#_x0000_t32" style="position:absolute;left:3916;top:9544;width:0;height:104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" strokeweight="1.5pt"/>
                    <v:oval id="Oval 235" o:spid="_x0000_s1137" style="position:absolute;left:3875;top:10030;width:83;height: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" fillcolor="black [3213]"/>
                    <v:group id="Group 275" o:spid="_x0000_s1138" style="position:absolute;left:1882;top:11054;width:2600;height:1000" coordorigin="1882,12121" coordsize="2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    <v:shape id="Text Box 215" o:spid="_x0000_s1139" type="#_x0000_t202" style="position:absolute;left:1882;top:12165;width:1177;height:8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B9E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tanL+kHyPUdAAD//wMAUEsBAi0AFAAGAAgAAAAhANvh9svuAAAAhQEAABMAAAAAAAAAAAAAAAAA&#10;AAAAAFtDb250ZW50X1R5cGVzXS54bWxQSwECLQAUAAYACAAAACEAWvQsW78AAAAVAQAACwAAAAAA&#10;AAAAAAAAAAAfAQAAX3JlbHMvLnJlbHNQSwECLQAUAAYACAAAACEAkuwfRMAAAADbAAAADwAAAAAA&#10;AAAAAAAAAAAHAgAAZHJzL2Rvd25yZXYueG1sUEsFBgAAAAADAAMAtwAAAPQCAAAAAA==&#10;" filled="f" stroked="f">
                        <v:textbox>
                          <w:txbxContent>
                            <w:p w14:paraId="285F2BB4" w14:textId="7445624E" w:rsidR="008D2E25" w:rsidRPr="00F068F8" w:rsidRDefault="008D2E25" w:rsidP="00F068F8">
                              <w:pPr>
                                <w:jc w:val="center"/>
                              </w:pPr>
                              <w:r w:rsidRPr="006A19D9">
                                <w:rPr>
                                  <w:sz w:val="28"/>
                                  <w:szCs w:val="28"/>
                                </w:rPr>
                                <w:t>N</w:t>
                              </w:r>
                              <w:r w:rsidR="00F068F8">
                                <w:rPr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F068F8" w:rsidRPr="00F068F8">
                                <w:t>magnet</w:t>
                              </w:r>
                            </w:p>
                          </w:txbxContent>
                        </v:textbox>
                      </v:shape>
                      <v:group id="Group 216" o:spid="_x0000_s1140" style="position:absolute;left:2007;top:12234;width:990;height:887" coordorigin="6545,11060" coordsize="990,13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      <v:rect id="Rectangle 217" o:spid="_x0000_s1141" style="position:absolute;left:6424;top:11202;width:1176;height:892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" filled="f"/>
                        <v:rect id="Rectangle 218" o:spid="_x0000_s1142" style="position:absolute;left:6945;top:11786;width:190;height:990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" stroked="f"/>
                      </v:group>
                      <v:shape id="Text Box 215" o:spid="_x0000_s1143" type="#_x0000_t202" style="position:absolute;left:3279;top:12121;width:1203;height:8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" filled="f" stroked="f">
                        <v:textbox>
                          <w:txbxContent>
                            <w:p w14:paraId="2AF7B7CD" w14:textId="77777777" w:rsidR="00F068F8" w:rsidRPr="00F068F8" w:rsidRDefault="00F068F8" w:rsidP="00F068F8">
                              <w:pPr>
                                <w:jc w:val="center"/>
                              </w:pPr>
                              <w:r w:rsidRPr="006A19D9">
                                <w:rPr>
                                  <w:sz w:val="28"/>
                                  <w:szCs w:val="28"/>
                                </w:rPr>
                                <w:t>N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F068F8">
                                <w:t>magnet</w:t>
                              </w:r>
                            </w:p>
                          </w:txbxContent>
                        </v:textbox>
                      </v:shape>
                    </v:group>
                    <v:group id="Group 278" o:spid="_x0000_s1144" style="position:absolute;left:3387;top:11099;width:990;height:854" coordorigin="6520,10959" coordsize="990,1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    <v:rect id="Rectangle 279" o:spid="_x0000_s1145" style="position:absolute;left:6432;top:11101;width:1176;height:892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" filled="f"/>
                      <v:rect id="Rectangle 280" o:spid="_x0000_s1146" style="position:absolute;left:6920;top:11636;width:190;height:990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" stroked="f"/>
                    </v:group>
                    <v:oval id="Oval 293" o:spid="_x0000_s1147" style="position:absolute;left:2317;top:10315;width:83;height: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" fillcolor="black [3213]"/>
                    <v:oval id="Oval 294" o:spid="_x0000_s1148" style="position:absolute;left:2726;top:9925;width:83;height: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" fillcolor="black [3213]"/>
                    <v:shape id="Text Box 239" o:spid="_x0000_s1149" type="#_x0000_t202" style="position:absolute;left:2910;top:9427;width:102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" filled="f" stroked="f">
                      <v:textbox>
                        <w:txbxContent>
                          <w:p w14:paraId="4BDA1986" w14:textId="39223E40" w:rsidR="00F068F8" w:rsidRPr="003A1DED" w:rsidRDefault="0046513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axis</w:t>
                            </w:r>
                          </w:p>
                        </w:txbxContent>
                      </v:textbox>
                    </v:shape>
                    <v:shape id="Text Box 239" o:spid="_x0000_s1150" type="#_x0000_t202" style="position:absolute;left:2478;top:10649;width:531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" filled="f" stroked="f">
                      <v:textbox>
                        <w:txbxContent>
                          <w:p w14:paraId="449CE68A" w14:textId="5AAB2C8F" w:rsidR="0046513F" w:rsidRPr="003A1DED" w:rsidRDefault="0046513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I</w:t>
                            </w:r>
                          </w:p>
                        </w:txbxContent>
                      </v:textbox>
                    </v:shape>
                    <v:shape id="Text Box 239" o:spid="_x0000_s1151" type="#_x0000_t202" style="position:absolute;left:2319;top:9353;width:553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" filled="f" stroked="f">
                      <v:textbox>
                        <w:txbxContent>
                          <w:p w14:paraId="15B0B372" w14:textId="77777777" w:rsidR="0046513F" w:rsidRPr="003A1DED" w:rsidRDefault="0046513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I</w:t>
                            </w:r>
                          </w:p>
                        </w:txbxContent>
                      </v:textbox>
                    </v:shape>
                    <v:shape id="Text Box 239" o:spid="_x0000_s1152" type="#_x0000_t202" style="position:absolute;left:3719;top:10585;width:553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" filled="f" stroked="f">
                      <v:textbox>
                        <w:txbxContent>
                          <w:p w14:paraId="1C663685" w14:textId="1B1D4B52" w:rsidR="0046513F" w:rsidRPr="003A1DED" w:rsidRDefault="00B9679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v</w:t>
                            </w:r>
                          </w:p>
                        </w:txbxContent>
                      </v:textbox>
                    </v:shape>
                    <v:shape id="Text Box 239" o:spid="_x0000_s1153" type="#_x0000_t202" style="position:absolute;left:3733;top:9291;width:1024;height:3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" filled="f" stroked="f">
                      <v:textbox>
                        <w:txbxContent>
                          <w:p w14:paraId="27009DE0" w14:textId="5809B97C" w:rsidR="0046513F" w:rsidRPr="0046513F" w:rsidRDefault="0046513F">
                            <w:pPr>
                              <w:rPr>
                                <w:rFonts w:ascii="Abadi" w:hAnsi="Abadi"/>
                                <w:b/>
                                <w:sz w:val="16"/>
                                <w:szCs w:val="16"/>
                              </w:rPr>
                            </w:pPr>
                            <w:r w:rsidRPr="0046513F">
                              <w:rPr>
                                <w:rFonts w:ascii="Abadi" w:hAnsi="Abadi"/>
                                <w:b/>
                                <w:sz w:val="16"/>
                                <w:szCs w:val="16"/>
                              </w:rPr>
                              <w:t>x</w:t>
                            </w:r>
                          </w:p>
                        </w:txbxContent>
                      </v:textbox>
                    </v:shape>
                    <v:shape id="Text Box 239" o:spid="_x0000_s1154" type="#_x0000_t202" style="position:absolute;left:3727;top:9111;width:553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" filled="f" stroked="f">
                      <v:textbox>
                        <w:txbxContent>
                          <w:p w14:paraId="44E3CF71" w14:textId="32E96964" w:rsidR="0046513F" w:rsidRPr="003A1DED" w:rsidRDefault="00B9679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v</w:t>
                            </w:r>
                          </w:p>
                        </w:txbxContent>
                      </v:textbox>
                    </v:shape>
                    <v:shape id="Text Box 239" o:spid="_x0000_s1155" type="#_x0000_t202" style="position:absolute;left:3883;top:9843;width:102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" filled="f" stroked="f">
                      <v:textbox>
                        <w:txbxContent>
                          <w:p w14:paraId="620BEA99" w14:textId="2EDA33D4" w:rsidR="0046513F" w:rsidRPr="003A1DED" w:rsidRDefault="0046513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axis</w:t>
                            </w:r>
                          </w:p>
                        </w:txbxContent>
                      </v:textbox>
                    </v:shape>
                  </v:group>
                </v:group>
                <v:group id="Group 241" o:spid="_x0000_s1156" style="position:absolute;left:34772;top:105;width:24263;height:20949" coordorigin="1422" coordsize="24263,209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+d7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3EMzzPhCMjFAwAA//8DAFBLAQItABQABgAIAAAAIQDb4fbL7gAAAIUBAAATAAAAAAAAAAAA&#10;AAAAAAAAAABbQ29udGVudF9UeXBlc10ueG1sUEsBAi0AFAAGAAgAAAAhAFr0LFu/AAAAFQEAAAsA&#10;AAAAAAAAAAAAAAAAHwEAAF9yZWxzLy5yZWxzUEsBAi0AFAAGAAgAAAAhAGnH53vEAAAA3AAAAA8A&#10;AAAAAAAAAAAAAAAABwIAAGRycy9kb3ducmV2LnhtbFBLBQYAAAAAAwADALcAAAD4AgAAAAA=&#10;">
                  <v:line id="Straight Connector 242" o:spid="_x0000_s1157" style="position:absolute;flip:y;visibility:visible;mso-wrap-style:square" from="9196,6818" to="9196,140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" strokecolor="black [3040]"/>
                  <v:line id="Straight Connector 243" o:spid="_x0000_s1158" style="position:absolute;flip:y;visibility:visible;mso-wrap-style:square" from="11839,4387" to="11839,115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" strokecolor="black [3040]"/>
                  <v:line id="Straight Connector 244" o:spid="_x0000_s1159" style="position:absolute;flip:y;visibility:visible;mso-wrap-style:square" from="9144,4545" to="11782,68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" strokecolor="black [3040]"/>
                  <v:line id="Straight Connector 245" o:spid="_x0000_s1160" style="position:absolute;flip:y;visibility:visible;mso-wrap-style:square" from="8932,11469" to="11993,14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" strokecolor="black [3040]"/>
                  <v:shape id="Straight Arrow Connector 246" o:spid="_x0000_s1161" type="#_x0000_t32" style="position:absolute;left:9789;top:12103;width:1533;height:1314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" strokecolor="black [3040]">
                    <v:stroke startarrow="block"/>
                  </v:shape>
                  <v:shape id="Straight Arrow Connector 247" o:spid="_x0000_s1162" type="#_x0000_t32" style="position:absolute;left:9831;top:5085;width:1363;height:1159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" strokecolor="black [3040]">
                    <v:stroke endarrow="block"/>
                  </v:shape>
                  <v:oval id="Oval 248" o:spid="_x0000_s1163" style="position:absolute;left:18763;top:4334;width:718;height:71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" filled="f" strokecolor="black [3213]" strokeweight="1pt"/>
                  <v:oval id="Oval 249" o:spid="_x0000_s1164" style="position:absolute;left:18763;top:11575;width:718;height:71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" filled="f" strokecolor="black [3213]" strokeweight="1pt"/>
                  <v:oval id="Oval 250" o:spid="_x0000_s1165" style="position:absolute;left:19080;top:4598;width:180;height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" fillcolor="black [3213]" strokecolor="black [3213]" strokeweight="1pt"/>
                  <v:group id="Group 301" o:spid="_x0000_s1166" style="position:absolute;left:1422;width:24263;height:20948" coordorigin="1127,8755" coordsize="3821,32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nGm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bzBB5nwhGQq18AAAD//wMAUEsBAi0AFAAGAAgAAAAhANvh9svuAAAAhQEAABMAAAAAAAAA&#10;AAAAAAAAAAAAAFtDb250ZW50X1R5cGVzXS54bWxQSwECLQAUAAYACAAAACEAWvQsW78AAAAVAQAA&#10;CwAAAAAAAAAAAAAAAAAfAQAAX3JlbHMvLnJlbHNQSwECLQAUAAYACAAAACEA7B5xpsYAAADcAAAA&#10;DwAAAAAAAAAAAAAAAAAHAgAAZHJzL2Rvd25yZXYueG1sUEsFBgAAAAADAAMAtwAAAPoCAAAAAA==&#10;">
                    <v:shape id="Text Box 265" o:spid="_x0000_s1167" type="#_x0000_t202" style="position:absolute;left:1127;top:8901;width:1149;height:11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" filled="f" stroked="f">
                      <v:textbox>
                        <w:txbxContent>
                          <w:p w14:paraId="180B440B" w14:textId="77777777" w:rsidR="00BF60EC" w:rsidRPr="00424D77" w:rsidRDefault="00BF60EC">
                            <w:pPr>
                              <w:rPr>
                                <w:i/>
                              </w:rPr>
                            </w:pPr>
                            <w:r w:rsidRPr="00424D77">
                              <w:rPr>
                                <w:i/>
                              </w:rPr>
                              <w:t>Half</w:t>
                            </w:r>
                          </w:p>
                          <w:p w14:paraId="4D138942" w14:textId="77777777" w:rsidR="00BF60EC" w:rsidRPr="00424D77" w:rsidRDefault="00BF60EC">
                            <w:pPr>
                              <w:rPr>
                                <w:i/>
                              </w:rPr>
                            </w:pPr>
                            <w:r w:rsidRPr="00424D77">
                              <w:rPr>
                                <w:i/>
                              </w:rPr>
                              <w:t>Turn</w:t>
                            </w:r>
                          </w:p>
                          <w:p w14:paraId="02F0ACF8" w14:textId="36FC5EA5" w:rsidR="00BF60EC" w:rsidRPr="007A2BC3" w:rsidRDefault="00BF60EC">
                            <w:r w:rsidRPr="00424D77">
                              <w:rPr>
                                <w:i/>
                              </w:rPr>
                              <w:t>Later:</w:t>
                            </w:r>
                          </w:p>
                        </w:txbxContent>
                      </v:textbox>
                    </v:shape>
                    <v:shape id="Text Box 268" o:spid="_x0000_s1168" type="#_x0000_t202" style="position:absolute;left:2190;top:8755;width:1541;height: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" filled="f" stroked="f">
                      <v:textbox>
                        <w:txbxContent>
                          <w:p w14:paraId="662855D2" w14:textId="77777777" w:rsidR="00BF60EC" w:rsidRPr="007A2BC3" w:rsidRDefault="00BF60EC">
                            <w:pPr>
                              <w:rPr>
                                <w:b/>
                              </w:rPr>
                            </w:pPr>
                            <w:r w:rsidRPr="007A2BC3">
                              <w:rPr>
                                <w:b/>
                              </w:rPr>
                              <w:t>¾</w:t>
                            </w:r>
                            <w:r>
                              <w:rPr>
                                <w:b/>
                              </w:rPr>
                              <w:t xml:space="preserve"> View</w:t>
                            </w:r>
                            <w:r w:rsidRPr="007A2BC3">
                              <w:rPr>
                                <w:b/>
                              </w:rPr>
                              <w:t>:</w:t>
                            </w:r>
                          </w:p>
                        </w:txbxContent>
                      </v:textbox>
                    </v:shape>
                    <v:shape id="Text Box 269" o:spid="_x0000_s1169" type="#_x0000_t202" style="position:absolute;left:3407;top:8772;width:1541;height: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" filled="f" stroked="f">
                      <v:textbox>
                        <w:txbxContent>
                          <w:p w14:paraId="34714E2E" w14:textId="77777777" w:rsidR="00BF60EC" w:rsidRPr="007A2BC3" w:rsidRDefault="00BF60E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S</w:t>
                            </w:r>
                            <w:r w:rsidRPr="007A2BC3">
                              <w:rPr>
                                <w:b/>
                              </w:rPr>
                              <w:t>ide</w:t>
                            </w:r>
                            <w:r>
                              <w:rPr>
                                <w:b/>
                              </w:rPr>
                              <w:t xml:space="preserve"> View</w:t>
                            </w:r>
                            <w:r w:rsidRPr="007A2BC3">
                              <w:rPr>
                                <w:b/>
                              </w:rPr>
                              <w:t>:</w:t>
                            </w:r>
                          </w:p>
                        </w:txbxContent>
                      </v:textbox>
                    </v:shape>
                    <v:shape id="AutoShape 228" o:spid="_x0000_s1170" type="#_x0000_t32" style="position:absolute;left:2778;top:9729;width:232;height:23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"/>
                    <v:shape id="AutoShape 229" o:spid="_x0000_s1171" type="#_x0000_t32" style="position:absolute;left:2060;top:10349;width:292;height:29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"/>
                    <v:shape id="AutoShape 234" o:spid="_x0000_s1172" type="#_x0000_t32" style="position:absolute;left:3916;top:9544;width:0;height:104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" strokeweight="1.5pt"/>
                    <v:oval id="Oval 235" o:spid="_x0000_s1173" style="position:absolute;left:3875;top:10030;width:83;height: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" fillcolor="black [3213]"/>
                    <v:group id="Group 275" o:spid="_x0000_s1174" style="position:absolute;left:1881;top:11035;width:2601;height:1019" coordorigin="1881,12102" coordsize="2601,10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    <v:shape id="Text Box 215" o:spid="_x0000_s1175" type="#_x0000_t202" style="position:absolute;left:1881;top:12165;width:1219;height:9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" filled="f" stroked="f">
                        <v:textbox>
                          <w:txbxContent>
                            <w:p w14:paraId="79D112F9" w14:textId="77777777" w:rsidR="00BF60EC" w:rsidRPr="00F068F8" w:rsidRDefault="00BF60EC" w:rsidP="00F068F8">
                              <w:pPr>
                                <w:jc w:val="center"/>
                              </w:pPr>
                              <w:r w:rsidRPr="006A19D9">
                                <w:rPr>
                                  <w:sz w:val="28"/>
                                  <w:szCs w:val="28"/>
                                </w:rPr>
                                <w:t>N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F068F8">
                                <w:t>magnet</w:t>
                              </w:r>
                            </w:p>
                          </w:txbxContent>
                        </v:textbox>
                      </v:shape>
                      <v:group id="Group 216" o:spid="_x0000_s1176" style="position:absolute;left:2007;top:12234;width:990;height:887" coordorigin="6545,11060" coordsize="990,13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sFA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rA9fwg+QuzsAAAD//wMAUEsBAi0AFAAGAAgAAAAhANvh9svuAAAAhQEAABMAAAAAAAAAAAAA&#10;AAAAAAAAAFtDb250ZW50X1R5cGVzXS54bWxQSwECLQAUAAYACAAAACEAWvQsW78AAAAVAQAACwAA&#10;AAAAAAAAAAAAAAAfAQAAX3JlbHMvLnJlbHNQSwECLQAUAAYACAAAACEAgO7BQMMAAADbAAAADwAA&#10;AAAAAAAAAAAAAAAHAgAAZHJzL2Rvd25yZXYueG1sUEsFBgAAAAADAAMAtwAAAPcCAAAAAA==&#10;">
                        <v:rect id="Rectangle 217" o:spid="_x0000_s1177" style="position:absolute;left:6424;top:11202;width:1176;height:892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" filled="f"/>
                        <v:rect id="Rectangle 218" o:spid="_x0000_s1178" style="position:absolute;left:6945;top:11786;width:190;height:990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" stroked="f"/>
                      </v:group>
                      <v:shape id="Text Box 215" o:spid="_x0000_s1179" type="#_x0000_t202" style="position:absolute;left:3270;top:12102;width:1212;height:8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" filled="f" stroked="f">
                        <v:textbox>
                          <w:txbxContent>
                            <w:p w14:paraId="64D1D99C" w14:textId="77777777" w:rsidR="00BF60EC" w:rsidRPr="00F068F8" w:rsidRDefault="00BF60EC" w:rsidP="00F068F8">
                              <w:pPr>
                                <w:jc w:val="center"/>
                              </w:pPr>
                              <w:r w:rsidRPr="006A19D9">
                                <w:rPr>
                                  <w:sz w:val="28"/>
                                  <w:szCs w:val="28"/>
                                </w:rPr>
                                <w:t>N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F068F8">
                                <w:t>magnet</w:t>
                              </w:r>
                            </w:p>
                          </w:txbxContent>
                        </v:textbox>
                      </v:shape>
                    </v:group>
                    <v:group id="Group 278" o:spid="_x0000_s1180" style="position:absolute;left:3387;top:11099;width:990;height:854" coordorigin="6520,10959" coordsize="990,1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1cdD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rB4g98v4QfI1Q8AAAD//wMAUEsBAi0AFAAGAAgAAAAhANvh9svuAAAAhQEAABMAAAAAAAAA&#10;AAAAAAAAAAAAAFtDb250ZW50X1R5cGVzXS54bWxQSwECLQAUAAYACAAAACEAWvQsW78AAAAVAQAA&#10;CwAAAAAAAAAAAAAAAAAfAQAAX3JlbHMvLnJlbHNQSwECLQAUAAYACAAAACEA/9XHQ8YAAADbAAAA&#10;DwAAAAAAAAAAAAAAAAAHAgAAZHJzL2Rvd25yZXYueG1sUEsFBgAAAAADAAMAtwAAAPoCAAAAAA==&#10;">
                      <v:rect id="Rectangle 279" o:spid="_x0000_s1181" style="position:absolute;left:6432;top:11101;width:1176;height:892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" filled="f"/>
                      <v:rect id="Rectangle 280" o:spid="_x0000_s1182" style="position:absolute;left:6920;top:11636;width:190;height:990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" stroked="f"/>
                    </v:group>
                    <v:oval id="Oval 293" o:spid="_x0000_s1183" style="position:absolute;left:2317;top:10315;width:83;height: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" fillcolor="black [3213]"/>
                    <v:oval id="Oval 294" o:spid="_x0000_s1184" style="position:absolute;left:2726;top:9925;width:83;height: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" fillcolor="black [3213]"/>
                    <v:shape id="Text Box 239" o:spid="_x0000_s1185" type="#_x0000_t202" style="position:absolute;left:2910;top:9427;width:690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" filled="f" stroked="f">
                      <v:textbox>
                        <w:txbxContent>
                          <w:p w14:paraId="619618F3" w14:textId="77777777" w:rsidR="00BF60EC" w:rsidRPr="003A1DED" w:rsidRDefault="00BF60E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axis</w:t>
                            </w:r>
                          </w:p>
                        </w:txbxContent>
                      </v:textbox>
                    </v:shape>
                    <v:shape id="Text Box 239" o:spid="_x0000_s1186" type="#_x0000_t202" style="position:absolute;left:2528;top:10633;width:531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" filled="f" stroked="f">
                      <v:textbox>
                        <w:txbxContent>
                          <w:p w14:paraId="564815F7" w14:textId="77777777" w:rsidR="00BF60EC" w:rsidRPr="003A1DED" w:rsidRDefault="00BF60E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I</w:t>
                            </w:r>
                          </w:p>
                        </w:txbxContent>
                      </v:textbox>
                    </v:shape>
                    <v:shape id="Text Box 239" o:spid="_x0000_s1187" type="#_x0000_t202" style="position:absolute;left:2260;top:9311;width:553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" filled="f" stroked="f">
                      <v:textbox>
                        <w:txbxContent>
                          <w:p w14:paraId="267F8FF4" w14:textId="77777777" w:rsidR="00BF60EC" w:rsidRPr="003A1DED" w:rsidRDefault="00BF60E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I</w:t>
                            </w:r>
                          </w:p>
                        </w:txbxContent>
                      </v:textbox>
                    </v:shape>
                    <v:shape id="Text Box 239" o:spid="_x0000_s1188" type="#_x0000_t202" style="position:absolute;left:3719;top:10585;width:553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" filled="f" stroked="f">
                      <v:textbox>
                        <w:txbxContent>
                          <w:p w14:paraId="06C25AB6" w14:textId="77777777" w:rsidR="00BF60EC" w:rsidRPr="003A1DED" w:rsidRDefault="00BF60E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v</w:t>
                            </w:r>
                          </w:p>
                        </w:txbxContent>
                      </v:textbox>
                    </v:shape>
                    <v:shape id="Text Box 239" o:spid="_x0000_s1189" type="#_x0000_t202" style="position:absolute;left:3732;top:10430;width:392;height:3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" filled="f" stroked="f">
                      <v:textbox>
                        <w:txbxContent>
                          <w:p w14:paraId="691EAE23" w14:textId="77777777" w:rsidR="00BF60EC" w:rsidRPr="0046513F" w:rsidRDefault="00BF60EC">
                            <w:pPr>
                              <w:rPr>
                                <w:rFonts w:ascii="Abadi" w:hAnsi="Abadi"/>
                                <w:b/>
                                <w:sz w:val="16"/>
                                <w:szCs w:val="16"/>
                              </w:rPr>
                            </w:pPr>
                            <w:r w:rsidRPr="0046513F">
                              <w:rPr>
                                <w:rFonts w:ascii="Abadi" w:hAnsi="Abadi"/>
                                <w:b/>
                                <w:sz w:val="16"/>
                                <w:szCs w:val="16"/>
                              </w:rPr>
                              <w:t>x</w:t>
                            </w:r>
                          </w:p>
                        </w:txbxContent>
                      </v:textbox>
                    </v:shape>
                    <v:shape id="Text Box 239" o:spid="_x0000_s1190" type="#_x0000_t202" style="position:absolute;left:3727;top:9081;width:553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" filled="f" stroked="f">
                      <v:textbox>
                        <w:txbxContent>
                          <w:p w14:paraId="590B737E" w14:textId="77777777" w:rsidR="00BF60EC" w:rsidRPr="003A1DED" w:rsidRDefault="00BF60E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v</w:t>
                            </w:r>
                          </w:p>
                        </w:txbxContent>
                      </v:textbox>
                    </v:shape>
                    <v:shape id="Text Box 239" o:spid="_x0000_s1191" type="#_x0000_t202" style="position:absolute;left:3883;top:9843;width:102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" filled="f" stroked="f">
                      <v:textbox>
                        <w:txbxContent>
                          <w:p w14:paraId="275A8F81" w14:textId="77777777" w:rsidR="00BF60EC" w:rsidRPr="003A1DED" w:rsidRDefault="00BF60E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axis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  <w:r w:rsidR="00B96797">
        <w:sym w:font="Wingdings" w:char="F0E0"/>
      </w:r>
      <w:r w:rsidR="00B96797">
        <w:t xml:space="preserve">  Also, the </w:t>
      </w:r>
      <w:r w:rsidR="00B96797" w:rsidRPr="00B96797">
        <w:rPr>
          <w:b/>
        </w:rPr>
        <w:t>I</w:t>
      </w:r>
      <w:r w:rsidR="00B96797">
        <w:t xml:space="preserve"> in the ¾ view is shown as </w:t>
      </w:r>
      <w:r w:rsidR="00B96797" w:rsidRPr="00B96797">
        <w:rPr>
          <w:b/>
        </w:rPr>
        <w:t>v</w:t>
      </w:r>
      <w:r w:rsidR="00B96797">
        <w:t xml:space="preserve"> in the </w:t>
      </w:r>
      <w:r w:rsidR="00B96797" w:rsidRPr="001459D0">
        <w:rPr>
          <w:b/>
        </w:rPr>
        <w:t>Side View</w:t>
      </w:r>
      <w:r w:rsidR="00B96797">
        <w:t>.  This is the direction of positive current.</w:t>
      </w:r>
    </w:p>
    <w:p w14:paraId="3E8E321E" w14:textId="42F9C70E" w:rsidR="00EA2F94" w:rsidRPr="008D2E25" w:rsidRDefault="001D4F19" w:rsidP="00EA2F94">
      <w:pPr>
        <w:ind w:right="27"/>
      </w:pPr>
      <w:r>
        <w:t xml:space="preserve">        </w:t>
      </w:r>
      <w:r w:rsidR="00E562CF" w:rsidRPr="008D2E25">
        <w:tab/>
      </w:r>
    </w:p>
    <w:p w14:paraId="70258043" w14:textId="4037B869" w:rsidR="00EA2F94" w:rsidRDefault="00EA2F94" w:rsidP="00EA2F94">
      <w:pPr>
        <w:ind w:right="27"/>
      </w:pPr>
    </w:p>
    <w:p w14:paraId="69B68299" w14:textId="539A097E" w:rsidR="00EA2F94" w:rsidRDefault="00615125" w:rsidP="005E2744">
      <w:pPr>
        <w:ind w:right="27"/>
      </w:pPr>
      <w:r>
        <w:tab/>
      </w:r>
    </w:p>
    <w:p w14:paraId="19BD15F4" w14:textId="123AF19D" w:rsidR="007B5139" w:rsidRDefault="007B5139" w:rsidP="00EA2F94">
      <w:pPr>
        <w:spacing w:line="360" w:lineRule="auto"/>
        <w:ind w:right="27"/>
      </w:pPr>
    </w:p>
    <w:p w14:paraId="05FFFA7A" w14:textId="1B7D34CF" w:rsidR="00E562CF" w:rsidRDefault="00E562CF">
      <w:pPr>
        <w:ind w:right="27"/>
      </w:pPr>
    </w:p>
    <w:p w14:paraId="4838BCB6" w14:textId="3530D1AD" w:rsidR="008D2E25" w:rsidRDefault="008B36F3" w:rsidP="00BA4AE9">
      <w:pPr>
        <w:ind w:right="2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3504" behindDoc="0" locked="0" layoutInCell="1" allowOverlap="1" wp14:anchorId="3E4106F6" wp14:editId="1A0B248E">
                <wp:simplePos x="0" y="0"/>
                <wp:positionH relativeFrom="column">
                  <wp:posOffset>7366000</wp:posOffset>
                </wp:positionH>
                <wp:positionV relativeFrom="paragraph">
                  <wp:posOffset>127000</wp:posOffset>
                </wp:positionV>
                <wp:extent cx="120650" cy="628650"/>
                <wp:effectExtent l="3175" t="3175" r="0" b="0"/>
                <wp:wrapNone/>
                <wp:docPr id="1" name="Rectangle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D87ACD8" id="Rectangle 182" o:spid="_x0000_s1026" style="position:absolute;margin-left:580pt;margin-top:10pt;width:9.5pt;height:49.5pt;z-index:25173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" stroked="f"/>
            </w:pict>
          </mc:Fallback>
        </mc:AlternateContent>
      </w:r>
    </w:p>
    <w:p w14:paraId="43AC7A45" w14:textId="00A8C3A9" w:rsidR="008D2E25" w:rsidRDefault="008D2E25" w:rsidP="00BA4AE9">
      <w:pPr>
        <w:ind w:right="27"/>
      </w:pPr>
    </w:p>
    <w:p w14:paraId="4ADB6EF9" w14:textId="77777777" w:rsidR="00131595" w:rsidRDefault="00131595" w:rsidP="00032C93">
      <w:pPr>
        <w:spacing w:line="360" w:lineRule="auto"/>
        <w:ind w:right="27"/>
      </w:pPr>
    </w:p>
    <w:p w14:paraId="5F3D325A" w14:textId="0C09B087" w:rsidR="00131595" w:rsidRDefault="001459D0" w:rsidP="00777710">
      <w:pPr>
        <w:spacing w:line="360" w:lineRule="auto"/>
        <w:ind w:right="2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32832" behindDoc="0" locked="0" layoutInCell="1" allowOverlap="1" wp14:anchorId="2D7DDB6D" wp14:editId="4AD4EFF5">
                <wp:simplePos x="0" y="0"/>
                <wp:positionH relativeFrom="column">
                  <wp:posOffset>6151300</wp:posOffset>
                </wp:positionH>
                <wp:positionV relativeFrom="paragraph">
                  <wp:posOffset>218249</wp:posOffset>
                </wp:positionV>
                <wp:extent cx="349250" cy="275246"/>
                <wp:effectExtent l="0" t="0" r="0" b="0"/>
                <wp:wrapNone/>
                <wp:docPr id="2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250" cy="27524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4E27D4" w14:textId="3C605039" w:rsidR="00845F97" w:rsidRDefault="0046513F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D7DDB6D" id="Text Box 2" o:spid="_x0000_s1192" type="#_x0000_t202" style="position:absolute;margin-left:484.35pt;margin-top:17.2pt;width:27.5pt;height:21.65pt;z-index:25183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" filled="f" stroked="f">
                <v:textbox style="mso-fit-shape-to-text:t">
                  <w:txbxContent>
                    <w:p w14:paraId="7F4E27D4" w14:textId="3C605039" w:rsidR="00845F97" w:rsidRDefault="0046513F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0240" behindDoc="0" locked="0" layoutInCell="1" allowOverlap="1" wp14:anchorId="1FBD3A9B" wp14:editId="17AA8BF5">
                <wp:simplePos x="0" y="0"/>
                <wp:positionH relativeFrom="column">
                  <wp:posOffset>6186431</wp:posOffset>
                </wp:positionH>
                <wp:positionV relativeFrom="paragraph">
                  <wp:posOffset>149295</wp:posOffset>
                </wp:positionV>
                <wp:extent cx="0" cy="338275"/>
                <wp:effectExtent l="76200" t="38100" r="57150" b="24130"/>
                <wp:wrapNone/>
                <wp:docPr id="239" name="Straight Arrow Connector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382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0AC9A55" id="Straight Arrow Connector 239" o:spid="_x0000_s1026" type="#_x0000_t32" style="position:absolute;margin-left:487.1pt;margin-top:11.75pt;width:0;height:26.65pt;flip:y;z-index:25185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" strokecolor="black [3040]">
                <v:stroke endarrow="block"/>
              </v:shape>
            </w:pict>
          </mc:Fallback>
        </mc:AlternateContent>
      </w:r>
    </w:p>
    <w:p w14:paraId="245FBDE9" w14:textId="1BE3C502" w:rsidR="0046513F" w:rsidRDefault="00F84165" w:rsidP="001459D0">
      <w:pPr>
        <w:ind w:right="28"/>
      </w:pPr>
      <w:r>
        <w:t>1.</w:t>
      </w:r>
      <w:r w:rsidR="007A2BC3">
        <w:t xml:space="preserve">  </w:t>
      </w:r>
      <w:r w:rsidR="0046513F">
        <w:t xml:space="preserve">Assume the top of your magnet is a N pole as shown.  This means that B will be UP at the coil:    </w:t>
      </w:r>
    </w:p>
    <w:p w14:paraId="78CE71D2" w14:textId="356BEDC6" w:rsidR="00B96797" w:rsidRDefault="00B96797" w:rsidP="00BF60EC">
      <w:pPr>
        <w:ind w:right="28"/>
      </w:pPr>
      <w:r>
        <w:t xml:space="preserve">A)  </w:t>
      </w:r>
      <w:r w:rsidR="00F73D19">
        <w:t>Look at</w:t>
      </w:r>
      <w:r w:rsidR="007A2BC3">
        <w:t xml:space="preserve"> </w:t>
      </w:r>
      <w:r w:rsidR="00287BCF">
        <w:t xml:space="preserve">the </w:t>
      </w:r>
      <w:r w:rsidR="0046513F" w:rsidRPr="001459D0">
        <w:rPr>
          <w:b/>
        </w:rPr>
        <w:t>Side View</w:t>
      </w:r>
      <w:r w:rsidR="0046513F">
        <w:t xml:space="preserve"> of the </w:t>
      </w:r>
      <w:r w:rsidR="0046513F" w:rsidRPr="00424D77">
        <w:rPr>
          <w:i/>
        </w:rPr>
        <w:t>Initial Position</w:t>
      </w:r>
      <w:r w:rsidR="0046513F">
        <w:t xml:space="preserve">.  </w:t>
      </w:r>
      <w:r>
        <w:t xml:space="preserve">What direction is the </w:t>
      </w:r>
      <w:r w:rsidRPr="00BF60EC">
        <w:rPr>
          <w:b/>
        </w:rPr>
        <w:t>v</w:t>
      </w:r>
      <w:r>
        <w:t xml:space="preserve"> in the bottom of the coil?</w:t>
      </w:r>
    </w:p>
    <w:p w14:paraId="30799125" w14:textId="32B719F7" w:rsidR="00B96797" w:rsidRDefault="00B96797" w:rsidP="00BF60EC">
      <w:pPr>
        <w:ind w:right="28"/>
      </w:pPr>
      <w:r>
        <w:t xml:space="preserve">B)  </w:t>
      </w:r>
      <w:r w:rsidR="0046513F">
        <w:t xml:space="preserve"> </w:t>
      </w:r>
      <w:r>
        <w:t>B is up.  Use the 3</w:t>
      </w:r>
      <w:r w:rsidRPr="00B96797">
        <w:rPr>
          <w:vertAlign w:val="superscript"/>
        </w:rPr>
        <w:t>rd</w:t>
      </w:r>
      <w:r>
        <w:t xml:space="preserve"> RH rule to determine the direction of the magnetic force F on this current.   </w:t>
      </w:r>
    </w:p>
    <w:p w14:paraId="4F1C9039" w14:textId="222DB202" w:rsidR="0046513F" w:rsidRDefault="00B96797" w:rsidP="00BF60EC">
      <w:pPr>
        <w:ind w:right="28"/>
      </w:pPr>
      <w:r>
        <w:t xml:space="preserve">       On the </w:t>
      </w:r>
      <w:r w:rsidRPr="001459D0">
        <w:rPr>
          <w:b/>
        </w:rPr>
        <w:t>Side View</w:t>
      </w:r>
      <w:r>
        <w:t xml:space="preserve">, draw this </w:t>
      </w:r>
      <w:r w:rsidRPr="00BF60EC">
        <w:rPr>
          <w:b/>
        </w:rPr>
        <w:t>F</w:t>
      </w:r>
      <w:r>
        <w:t xml:space="preserve"> as an arrow that acts on the bottom of the coil.</w:t>
      </w:r>
      <w:r w:rsidR="0046513F">
        <w:t xml:space="preserve">  </w:t>
      </w:r>
    </w:p>
    <w:p w14:paraId="4E12CB18" w14:textId="477E4122" w:rsidR="00B96797" w:rsidRDefault="00B96797" w:rsidP="00BF60EC">
      <w:pPr>
        <w:ind w:right="28"/>
      </w:pPr>
      <w:r>
        <w:t xml:space="preserve">C)   Likewise, determine the direction of the </w:t>
      </w:r>
      <w:r w:rsidRPr="001459D0">
        <w:rPr>
          <w:b/>
        </w:rPr>
        <w:t>F</w:t>
      </w:r>
      <w:r>
        <w:t xml:space="preserve"> on the </w:t>
      </w:r>
      <w:r w:rsidR="001459D0" w:rsidRPr="001459D0">
        <w:rPr>
          <w:b/>
        </w:rPr>
        <w:t>v</w:t>
      </w:r>
      <w:r>
        <w:t xml:space="preserve"> in the top of the coil.   Draw it on the diagram also.</w:t>
      </w:r>
    </w:p>
    <w:p w14:paraId="4BEAED59" w14:textId="51959C14" w:rsidR="00BF60EC" w:rsidRDefault="00B96797" w:rsidP="00032C93">
      <w:pPr>
        <w:spacing w:after="120"/>
        <w:ind w:right="28"/>
      </w:pPr>
      <w:r>
        <w:t xml:space="preserve">D)   </w:t>
      </w:r>
      <w:r w:rsidRPr="00B96797">
        <w:rPr>
          <w:i/>
        </w:rPr>
        <w:t>Circle the answer:</w:t>
      </w:r>
      <w:r>
        <w:t xml:space="preserve">  Both these forces tend to turn the coil (</w:t>
      </w:r>
      <w:r w:rsidRPr="00B96797">
        <w:rPr>
          <w:i/>
        </w:rPr>
        <w:t>CW</w:t>
      </w:r>
      <w:r>
        <w:t>/</w:t>
      </w:r>
      <w:r w:rsidRPr="00B96797">
        <w:rPr>
          <w:i/>
        </w:rPr>
        <w:t>CCW</w:t>
      </w:r>
      <w:r>
        <w:rPr>
          <w:i/>
        </w:rPr>
        <w:t>)</w:t>
      </w:r>
      <w:r>
        <w:t>.</w:t>
      </w:r>
    </w:p>
    <w:p w14:paraId="40002B9E" w14:textId="7589F364" w:rsidR="00BF60EC" w:rsidRDefault="00BF60EC" w:rsidP="00BF60EC">
      <w:pPr>
        <w:ind w:right="28"/>
      </w:pPr>
      <w:r>
        <w:t xml:space="preserve">2.  Now look at the </w:t>
      </w:r>
      <w:r w:rsidRPr="00424D77">
        <w:rPr>
          <w:b/>
        </w:rPr>
        <w:t>Side View</w:t>
      </w:r>
      <w:r>
        <w:t xml:space="preserve"> of the </w:t>
      </w:r>
      <w:r w:rsidRPr="00424D77">
        <w:rPr>
          <w:i/>
        </w:rPr>
        <w:t>Half Turn Later.</w:t>
      </w:r>
      <w:r>
        <w:t xml:space="preserve">  </w:t>
      </w:r>
      <w:r w:rsidR="002D6678">
        <w:t>The coil has turned around 180</w:t>
      </w:r>
      <w:r w:rsidR="002D6678" w:rsidRPr="002D6678">
        <w:rPr>
          <w:vertAlign w:val="superscript"/>
        </w:rPr>
        <w:t>0</w:t>
      </w:r>
      <w:r w:rsidR="002D6678">
        <w:t>.</w:t>
      </w:r>
    </w:p>
    <w:p w14:paraId="6F7471EC" w14:textId="61436C82" w:rsidR="00857367" w:rsidRDefault="00857367" w:rsidP="00857367">
      <w:pPr>
        <w:spacing w:line="360" w:lineRule="auto"/>
        <w:ind w:right="28"/>
      </w:pPr>
      <w:r>
        <w:t xml:space="preserve">A)  What is different about the </w:t>
      </w:r>
      <w:r w:rsidRPr="002D6678">
        <w:rPr>
          <w:b/>
        </w:rPr>
        <w:t>I</w:t>
      </w:r>
      <w:r>
        <w:t xml:space="preserve">’s and </w:t>
      </w:r>
      <w:r w:rsidRPr="002D6678">
        <w:rPr>
          <w:b/>
        </w:rPr>
        <w:t>v</w:t>
      </w:r>
      <w:r>
        <w:t xml:space="preserve">’s compared to the </w:t>
      </w:r>
      <w:r w:rsidRPr="002D6678">
        <w:rPr>
          <w:i/>
        </w:rPr>
        <w:t>Initial Position</w:t>
      </w:r>
      <w:r>
        <w:t>?</w:t>
      </w:r>
    </w:p>
    <w:p w14:paraId="619624BD" w14:textId="2E485C67" w:rsidR="00BF60EC" w:rsidRDefault="00BF60EC" w:rsidP="00BF60EC">
      <w:pPr>
        <w:ind w:right="28"/>
      </w:pPr>
      <w:r>
        <w:t>B)   Use the 3</w:t>
      </w:r>
      <w:r w:rsidRPr="00B96797">
        <w:rPr>
          <w:vertAlign w:val="superscript"/>
        </w:rPr>
        <w:t>rd</w:t>
      </w:r>
      <w:r>
        <w:t xml:space="preserve"> RH rule to determine the direction of the </w:t>
      </w:r>
      <w:r w:rsidR="00857367" w:rsidRPr="002D6678">
        <w:rPr>
          <w:b/>
        </w:rPr>
        <w:t>F</w:t>
      </w:r>
      <w:r w:rsidR="00857367">
        <w:t xml:space="preserve"> acting on the </w:t>
      </w:r>
      <w:r w:rsidR="00857367" w:rsidRPr="002D6678">
        <w:rPr>
          <w:b/>
        </w:rPr>
        <w:t>v</w:t>
      </w:r>
      <w:r w:rsidR="00857367">
        <w:t xml:space="preserve"> in the bottom of the coil now</w:t>
      </w:r>
      <w:r>
        <w:t xml:space="preserve">.   </w:t>
      </w:r>
    </w:p>
    <w:p w14:paraId="580C466B" w14:textId="77777777" w:rsidR="00BF60EC" w:rsidRDefault="00BF60EC" w:rsidP="00BF60EC">
      <w:pPr>
        <w:ind w:right="28"/>
      </w:pPr>
      <w:r>
        <w:t xml:space="preserve">       On the </w:t>
      </w:r>
      <w:r w:rsidRPr="002D6678">
        <w:rPr>
          <w:b/>
        </w:rPr>
        <w:t>Side View</w:t>
      </w:r>
      <w:r>
        <w:t xml:space="preserve">, draw this </w:t>
      </w:r>
      <w:r w:rsidRPr="00BF60EC">
        <w:rPr>
          <w:b/>
        </w:rPr>
        <w:t>F</w:t>
      </w:r>
      <w:r>
        <w:t xml:space="preserve"> as an arrow that acts on the bottom of the coil.  </w:t>
      </w:r>
    </w:p>
    <w:p w14:paraId="69F655F4" w14:textId="0434175D" w:rsidR="00BF60EC" w:rsidRDefault="00BF60EC" w:rsidP="00BF60EC">
      <w:pPr>
        <w:ind w:right="28"/>
      </w:pPr>
      <w:r>
        <w:t xml:space="preserve">C)   </w:t>
      </w:r>
      <w:r w:rsidR="00857367">
        <w:t xml:space="preserve">Repeat this </w:t>
      </w:r>
      <w:r w:rsidR="002D6678">
        <w:t>to find</w:t>
      </w:r>
      <w:r>
        <w:t xml:space="preserve"> the </w:t>
      </w:r>
      <w:r w:rsidR="002D6678">
        <w:t xml:space="preserve">direction of </w:t>
      </w:r>
      <w:r w:rsidRPr="002D6678">
        <w:rPr>
          <w:b/>
        </w:rPr>
        <w:t>F</w:t>
      </w:r>
      <w:r>
        <w:t xml:space="preserve"> on the </w:t>
      </w:r>
      <w:r w:rsidR="00857367" w:rsidRPr="002D6678">
        <w:rPr>
          <w:b/>
        </w:rPr>
        <w:t>v</w:t>
      </w:r>
      <w:r>
        <w:t xml:space="preserve"> in the top of the coil.   Draw it on the diagram also.</w:t>
      </w:r>
    </w:p>
    <w:p w14:paraId="590DD4E4" w14:textId="1FC0C980" w:rsidR="00990AE5" w:rsidRDefault="00BF60EC" w:rsidP="002D6678">
      <w:pPr>
        <w:spacing w:after="120"/>
        <w:ind w:right="28"/>
      </w:pPr>
      <w:r>
        <w:t xml:space="preserve">D)   </w:t>
      </w:r>
      <w:r w:rsidRPr="00B96797">
        <w:rPr>
          <w:i/>
        </w:rPr>
        <w:t>Circle the answer:</w:t>
      </w:r>
      <w:r>
        <w:t xml:space="preserve">  Both these forces tend to turn the coil (</w:t>
      </w:r>
      <w:r w:rsidRPr="00B96797">
        <w:rPr>
          <w:i/>
        </w:rPr>
        <w:t>CW</w:t>
      </w:r>
      <w:r>
        <w:t>/</w:t>
      </w:r>
      <w:r w:rsidRPr="00B96797">
        <w:rPr>
          <w:i/>
        </w:rPr>
        <w:t>CCW</w:t>
      </w:r>
      <w:r>
        <w:rPr>
          <w:i/>
        </w:rPr>
        <w:t>)</w:t>
      </w:r>
      <w:r>
        <w:t>.</w:t>
      </w:r>
    </w:p>
    <w:p w14:paraId="65F40E93" w14:textId="666F84E9" w:rsidR="00857367" w:rsidRDefault="00857367" w:rsidP="00DC0C53">
      <w:pPr>
        <w:ind w:right="27"/>
      </w:pPr>
      <w:r>
        <w:t>3</w:t>
      </w:r>
      <w:r w:rsidR="00F84165">
        <w:t>.</w:t>
      </w:r>
      <w:r w:rsidR="0052356E">
        <w:t xml:space="preserve">  </w:t>
      </w:r>
      <w:r w:rsidR="00032C93">
        <w:t>Your answers to</w:t>
      </w:r>
      <w:r>
        <w:t xml:space="preserve"> </w:t>
      </w:r>
      <w:r w:rsidR="00032C93">
        <w:t xml:space="preserve">Questions </w:t>
      </w:r>
      <w:r>
        <w:t>1</w:t>
      </w:r>
      <w:r w:rsidR="00032C93">
        <w:t>.</w:t>
      </w:r>
      <w:r>
        <w:t>D) and 2</w:t>
      </w:r>
      <w:r w:rsidR="00032C93">
        <w:t>.</w:t>
      </w:r>
      <w:r>
        <w:t xml:space="preserve">D) </w:t>
      </w:r>
      <w:r w:rsidR="00032C93">
        <w:t>should be</w:t>
      </w:r>
      <w:r>
        <w:t xml:space="preserve"> opposit</w:t>
      </w:r>
      <w:r w:rsidR="00032C93">
        <w:t>e.  If this were true for your coil, it would be pushed in opposite directions every half turn!   To prevent this, the current turns off every ½ turn.  What did you do in building the motor that makes this happen?</w:t>
      </w:r>
    </w:p>
    <w:p w14:paraId="5F4AD7A7" w14:textId="77777777" w:rsidR="00257DC6" w:rsidRDefault="00257DC6" w:rsidP="00DC0C53">
      <w:pPr>
        <w:ind w:right="27"/>
      </w:pPr>
    </w:p>
    <w:p w14:paraId="0315D1D0" w14:textId="77777777" w:rsidR="00DF17B4" w:rsidRDefault="00032C93" w:rsidP="00C40A5D">
      <w:pPr>
        <w:ind w:right="27"/>
      </w:pPr>
      <w:r>
        <w:t xml:space="preserve"> </w:t>
      </w:r>
      <w:r w:rsidR="00EE3D76">
        <w:t xml:space="preserve">4.  If you finish everything, you may continue to improve your motor.   If you can get </w:t>
      </w:r>
      <w:r w:rsidR="00DF17B4">
        <w:t>it</w:t>
      </w:r>
      <w:r w:rsidR="00EE3D76">
        <w:t xml:space="preserve"> to start </w:t>
      </w:r>
      <w:r w:rsidR="00C40A5D">
        <w:t xml:space="preserve">and run </w:t>
      </w:r>
      <w:r w:rsidR="00DF17B4" w:rsidRPr="00DF17B4">
        <w:rPr>
          <w:i/>
        </w:rPr>
        <w:t>from rest</w:t>
      </w:r>
      <w:r w:rsidR="00DF17B4">
        <w:t xml:space="preserve"> </w:t>
      </w:r>
      <w:r w:rsidR="00EE3D76">
        <w:t>by simply connecting the battery</w:t>
      </w:r>
      <w:r w:rsidR="00C40A5D">
        <w:t>—without a starting push or table bump</w:t>
      </w:r>
      <w:r w:rsidR="00DF17B4">
        <w:t xml:space="preserve">—you </w:t>
      </w:r>
      <w:r w:rsidR="00EE3D76">
        <w:t xml:space="preserve">will earn 2 extra points.   </w:t>
      </w:r>
    </w:p>
    <w:p w14:paraId="02AD121D" w14:textId="0034C27C" w:rsidR="008D2E25" w:rsidRDefault="00DF17B4" w:rsidP="00C40A5D">
      <w:pPr>
        <w:ind w:right="27"/>
      </w:pPr>
      <w:r>
        <w:sym w:font="Wingdings" w:char="F0E0"/>
      </w:r>
      <w:r>
        <w:t xml:space="preserve"> </w:t>
      </w:r>
      <w:r w:rsidR="00C40A5D">
        <w:rPr>
          <w:b/>
          <w:bCs/>
        </w:rPr>
        <w:t>This last event MUST BE WITNESSED by your instructor to receive credit.</w:t>
      </w:r>
      <w:r w:rsidR="00C40A5D">
        <w:t xml:space="preserve">   </w:t>
      </w:r>
      <w:r w:rsidR="00EE3D76">
        <w:t xml:space="preserve"> </w:t>
      </w:r>
      <w:r w:rsidR="00857367">
        <w:t xml:space="preserve">   </w:t>
      </w:r>
    </w:p>
    <w:sectPr w:rsidR="008D2E25" w:rsidSect="00257DC6">
      <w:pgSz w:w="12240" w:h="15840"/>
      <w:pgMar w:top="720" w:right="720" w:bottom="42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rawingGridVerticalSpacing w:val="57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F94"/>
    <w:rsid w:val="00012393"/>
    <w:rsid w:val="000201E7"/>
    <w:rsid w:val="00032C93"/>
    <w:rsid w:val="00055CCC"/>
    <w:rsid w:val="000618B9"/>
    <w:rsid w:val="000636B1"/>
    <w:rsid w:val="000654AE"/>
    <w:rsid w:val="00076E40"/>
    <w:rsid w:val="00090314"/>
    <w:rsid w:val="000D66B8"/>
    <w:rsid w:val="000E23BE"/>
    <w:rsid w:val="000E3BDD"/>
    <w:rsid w:val="00122748"/>
    <w:rsid w:val="00131595"/>
    <w:rsid w:val="00134EB0"/>
    <w:rsid w:val="001459D0"/>
    <w:rsid w:val="001605EA"/>
    <w:rsid w:val="00173921"/>
    <w:rsid w:val="0019611B"/>
    <w:rsid w:val="001A6FD5"/>
    <w:rsid w:val="001D4F19"/>
    <w:rsid w:val="00205343"/>
    <w:rsid w:val="00223504"/>
    <w:rsid w:val="00225EAA"/>
    <w:rsid w:val="00242246"/>
    <w:rsid w:val="00254E09"/>
    <w:rsid w:val="00257DC6"/>
    <w:rsid w:val="0027599C"/>
    <w:rsid w:val="0027772B"/>
    <w:rsid w:val="00287BCF"/>
    <w:rsid w:val="002A16A4"/>
    <w:rsid w:val="002A2B18"/>
    <w:rsid w:val="002B0639"/>
    <w:rsid w:val="002D6678"/>
    <w:rsid w:val="002F5C58"/>
    <w:rsid w:val="00314C19"/>
    <w:rsid w:val="00347714"/>
    <w:rsid w:val="00351025"/>
    <w:rsid w:val="00356823"/>
    <w:rsid w:val="0035759B"/>
    <w:rsid w:val="003A1DED"/>
    <w:rsid w:val="003E145A"/>
    <w:rsid w:val="003F71CB"/>
    <w:rsid w:val="004231E6"/>
    <w:rsid w:val="00424D77"/>
    <w:rsid w:val="0046513F"/>
    <w:rsid w:val="005051F9"/>
    <w:rsid w:val="00506DC0"/>
    <w:rsid w:val="00510551"/>
    <w:rsid w:val="0052356E"/>
    <w:rsid w:val="0054561D"/>
    <w:rsid w:val="00553B1D"/>
    <w:rsid w:val="00565FE0"/>
    <w:rsid w:val="00576B68"/>
    <w:rsid w:val="00576C1D"/>
    <w:rsid w:val="005924FB"/>
    <w:rsid w:val="00596B2E"/>
    <w:rsid w:val="005A638C"/>
    <w:rsid w:val="005C6568"/>
    <w:rsid w:val="005C6FA4"/>
    <w:rsid w:val="005D70E3"/>
    <w:rsid w:val="005E2744"/>
    <w:rsid w:val="00615125"/>
    <w:rsid w:val="0062277A"/>
    <w:rsid w:val="00625B1F"/>
    <w:rsid w:val="00661B63"/>
    <w:rsid w:val="00663F38"/>
    <w:rsid w:val="00671423"/>
    <w:rsid w:val="006934EE"/>
    <w:rsid w:val="006979C3"/>
    <w:rsid w:val="006A0D65"/>
    <w:rsid w:val="006A19D9"/>
    <w:rsid w:val="006A3CED"/>
    <w:rsid w:val="006A46DA"/>
    <w:rsid w:val="006A4730"/>
    <w:rsid w:val="006A56CF"/>
    <w:rsid w:val="006A6507"/>
    <w:rsid w:val="006A6DA3"/>
    <w:rsid w:val="006C4366"/>
    <w:rsid w:val="006C5A63"/>
    <w:rsid w:val="006C5D01"/>
    <w:rsid w:val="006E5E0C"/>
    <w:rsid w:val="00713285"/>
    <w:rsid w:val="0074011D"/>
    <w:rsid w:val="00762018"/>
    <w:rsid w:val="00774DF0"/>
    <w:rsid w:val="007754C9"/>
    <w:rsid w:val="00777710"/>
    <w:rsid w:val="0078078B"/>
    <w:rsid w:val="00781E17"/>
    <w:rsid w:val="00783A82"/>
    <w:rsid w:val="007A2BC3"/>
    <w:rsid w:val="007B5139"/>
    <w:rsid w:val="007B7160"/>
    <w:rsid w:val="007D57B0"/>
    <w:rsid w:val="007E5E62"/>
    <w:rsid w:val="00802C11"/>
    <w:rsid w:val="0083154E"/>
    <w:rsid w:val="0083164C"/>
    <w:rsid w:val="00845F97"/>
    <w:rsid w:val="00846EB4"/>
    <w:rsid w:val="00853A7E"/>
    <w:rsid w:val="00855B1A"/>
    <w:rsid w:val="00857367"/>
    <w:rsid w:val="008625FB"/>
    <w:rsid w:val="008B2F05"/>
    <w:rsid w:val="008B36F3"/>
    <w:rsid w:val="008C716A"/>
    <w:rsid w:val="008D2E25"/>
    <w:rsid w:val="008E2B22"/>
    <w:rsid w:val="00990AE5"/>
    <w:rsid w:val="009C67E0"/>
    <w:rsid w:val="009F7FBA"/>
    <w:rsid w:val="00A147AC"/>
    <w:rsid w:val="00A2138B"/>
    <w:rsid w:val="00A3065B"/>
    <w:rsid w:val="00A353F9"/>
    <w:rsid w:val="00A3598B"/>
    <w:rsid w:val="00A54B05"/>
    <w:rsid w:val="00A55E1D"/>
    <w:rsid w:val="00A65705"/>
    <w:rsid w:val="00A71BD8"/>
    <w:rsid w:val="00A919F8"/>
    <w:rsid w:val="00AA0F44"/>
    <w:rsid w:val="00AA1DDD"/>
    <w:rsid w:val="00AA31C8"/>
    <w:rsid w:val="00AC2C68"/>
    <w:rsid w:val="00AF0E82"/>
    <w:rsid w:val="00AF453A"/>
    <w:rsid w:val="00B13FFD"/>
    <w:rsid w:val="00B352DB"/>
    <w:rsid w:val="00B670AD"/>
    <w:rsid w:val="00B85487"/>
    <w:rsid w:val="00B875C9"/>
    <w:rsid w:val="00B9311D"/>
    <w:rsid w:val="00B96797"/>
    <w:rsid w:val="00BA4AE9"/>
    <w:rsid w:val="00BB2869"/>
    <w:rsid w:val="00BE24F9"/>
    <w:rsid w:val="00BF60EC"/>
    <w:rsid w:val="00C1147A"/>
    <w:rsid w:val="00C240F9"/>
    <w:rsid w:val="00C36426"/>
    <w:rsid w:val="00C40A5D"/>
    <w:rsid w:val="00C433F1"/>
    <w:rsid w:val="00C442C5"/>
    <w:rsid w:val="00C46CAE"/>
    <w:rsid w:val="00C47E1D"/>
    <w:rsid w:val="00C56C36"/>
    <w:rsid w:val="00C5768F"/>
    <w:rsid w:val="00C807FA"/>
    <w:rsid w:val="00C8710F"/>
    <w:rsid w:val="00C90BC5"/>
    <w:rsid w:val="00C929CF"/>
    <w:rsid w:val="00C96663"/>
    <w:rsid w:val="00CB43F9"/>
    <w:rsid w:val="00CB5679"/>
    <w:rsid w:val="00CB617B"/>
    <w:rsid w:val="00CC014D"/>
    <w:rsid w:val="00D16AB5"/>
    <w:rsid w:val="00D62578"/>
    <w:rsid w:val="00D64F3E"/>
    <w:rsid w:val="00D73897"/>
    <w:rsid w:val="00D80CF1"/>
    <w:rsid w:val="00DA7568"/>
    <w:rsid w:val="00DC0C53"/>
    <w:rsid w:val="00DD04EA"/>
    <w:rsid w:val="00DE5244"/>
    <w:rsid w:val="00DE6522"/>
    <w:rsid w:val="00DF159B"/>
    <w:rsid w:val="00DF17B4"/>
    <w:rsid w:val="00E110B1"/>
    <w:rsid w:val="00E428C9"/>
    <w:rsid w:val="00E44E6B"/>
    <w:rsid w:val="00E562CF"/>
    <w:rsid w:val="00E643A4"/>
    <w:rsid w:val="00E67231"/>
    <w:rsid w:val="00EA2F94"/>
    <w:rsid w:val="00EA6E10"/>
    <w:rsid w:val="00EC5506"/>
    <w:rsid w:val="00EE3D76"/>
    <w:rsid w:val="00F0247A"/>
    <w:rsid w:val="00F068F8"/>
    <w:rsid w:val="00F23512"/>
    <w:rsid w:val="00F50991"/>
    <w:rsid w:val="00F55435"/>
    <w:rsid w:val="00F70EC6"/>
    <w:rsid w:val="00F73D19"/>
    <w:rsid w:val="00F77CD0"/>
    <w:rsid w:val="00F84165"/>
    <w:rsid w:val="00FB166F"/>
    <w:rsid w:val="00FB5A4F"/>
    <w:rsid w:val="00FF1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8BC8046"/>
  <w15:docId w15:val="{368FA7F9-E25F-46B3-81F5-E1A5EC0D1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2B18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2A2B18"/>
    <w:pPr>
      <w:keepNext/>
      <w:jc w:val="center"/>
      <w:outlineLvl w:val="0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5A638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A638C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eter\Application%20Data\Microsoft\Templates\lab%20templates\2%20person%20lab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66FA756-BD2A-4AEE-A866-265D205CF7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 person lab</Template>
  <TotalTime>0</TotalTime>
  <Pages>2</Pages>
  <Words>817</Words>
  <Characters>4659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</vt:lpstr>
    </vt:vector>
  </TitlesOfParts>
  <Company>Dell Computer Corporation</Company>
  <LinksUpToDate>false</LinksUpToDate>
  <CharactersWithSpaces>5466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</dc:title>
  <dc:creator>Preferred Customer</dc:creator>
  <cp:lastModifiedBy>Butchko</cp:lastModifiedBy>
  <cp:revision>2</cp:revision>
  <cp:lastPrinted>2016-02-21T21:51:00Z</cp:lastPrinted>
  <dcterms:created xsi:type="dcterms:W3CDTF">2019-03-07T13:07:00Z</dcterms:created>
  <dcterms:modified xsi:type="dcterms:W3CDTF">2019-03-07T13:07:00Z</dcterms:modified>
</cp:coreProperties>
</file>