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10AA96" w14:textId="2CD37AE9" w:rsidR="000F3338" w:rsidRDefault="000F3338">
      <w:r>
        <w:t>Name_____________________________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lab#_______</w:t>
      </w:r>
    </w:p>
    <w:p w14:paraId="7E246D65" w14:textId="180C1998" w:rsidR="000F3338" w:rsidRDefault="00D16DC0" w:rsidP="001E13FF">
      <w:r>
        <w:t>Partner ______________________</w:t>
      </w:r>
      <w:r>
        <w:tab/>
      </w:r>
      <w:r w:rsidR="00770132">
        <w:tab/>
      </w:r>
      <w:r w:rsidR="001E13FF" w:rsidRPr="001E13FF">
        <w:rPr>
          <w:b/>
          <w:i/>
        </w:rPr>
        <w:t xml:space="preserve">              </w:t>
      </w:r>
      <w:r w:rsidR="00E21C36">
        <w:rPr>
          <w:b/>
          <w:i/>
        </w:rPr>
        <w:t>Between the Lines</w:t>
      </w:r>
      <w:r w:rsidR="001E13FF">
        <w:tab/>
      </w:r>
      <w:r w:rsidR="000F3338">
        <w:tab/>
      </w:r>
      <w:r w:rsidR="006A7509">
        <w:t>hour</w:t>
      </w:r>
      <w:r w:rsidR="000F3338">
        <w:t>____</w:t>
      </w:r>
      <w:r w:rsidR="001E13FF">
        <w:t xml:space="preserve">   </w:t>
      </w:r>
      <w:r w:rsidR="00694497">
        <w:t xml:space="preserve">     </w:t>
      </w:r>
      <w:r w:rsidR="000F3338">
        <w:t xml:space="preserve"> </w:t>
      </w:r>
      <w:r w:rsidR="000F3338" w:rsidRPr="000F3338">
        <w:t>date______</w:t>
      </w:r>
    </w:p>
    <w:p w14:paraId="5685C662" w14:textId="10943959" w:rsidR="000F3338" w:rsidRDefault="000F3338"/>
    <w:p w14:paraId="77ECED3C" w14:textId="171F143A" w:rsidR="00260E98" w:rsidRDefault="001F494B" w:rsidP="00022233">
      <w:pPr>
        <w:ind w:right="6122"/>
      </w:pP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35712" behindDoc="0" locked="0" layoutInCell="1" allowOverlap="1" wp14:anchorId="26BA6D0F" wp14:editId="5A6EFC31">
                <wp:simplePos x="0" y="0"/>
                <wp:positionH relativeFrom="column">
                  <wp:posOffset>3200400</wp:posOffset>
                </wp:positionH>
                <wp:positionV relativeFrom="paragraph">
                  <wp:posOffset>6483</wp:posOffset>
                </wp:positionV>
                <wp:extent cx="3725719" cy="1217930"/>
                <wp:effectExtent l="0" t="0" r="0" b="20320"/>
                <wp:wrapNone/>
                <wp:docPr id="193" name="Group 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5719" cy="1217930"/>
                          <a:chOff x="0" y="0"/>
                          <a:chExt cx="3726094" cy="1218489"/>
                        </a:xfrm>
                      </wpg:grpSpPr>
                      <wps:wsp>
                        <wps:cNvPr id="45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405719" y="286603"/>
                            <a:ext cx="2571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62147" y="238852"/>
                            <a:ext cx="443230" cy="275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C0BCD6" w14:textId="046AA765" w:rsidR="00D93F02" w:rsidRPr="00D93F02" w:rsidRDefault="00D93F02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t>v</w:t>
                              </w:r>
                              <w:r>
                                <w:rPr>
                                  <w:vertAlign w:val="subscript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192" name="Group 192"/>
                        <wpg:cNvGrpSpPr/>
                        <wpg:grpSpPr>
                          <a:xfrm>
                            <a:off x="0" y="0"/>
                            <a:ext cx="3726094" cy="1218489"/>
                            <a:chOff x="0" y="0"/>
                            <a:chExt cx="3726094" cy="1218489"/>
                          </a:xfrm>
                        </wpg:grpSpPr>
                        <wps:wsp>
                          <wps:cNvPr id="42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1098645" y="218364"/>
                              <a:ext cx="1476375" cy="10001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7344" y="218264"/>
                              <a:ext cx="1187491" cy="9048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78424" y="218364"/>
                              <a:ext cx="1104900" cy="9048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785" y="218364"/>
                              <a:ext cx="990600" cy="1238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Oval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9809" y="238836"/>
                              <a:ext cx="81280" cy="8128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Arc 23"/>
                          <wps:cNvSpPr>
                            <a:spLocks/>
                          </wps:cNvSpPr>
                          <wps:spPr bwMode="auto">
                            <a:xfrm>
                              <a:off x="1508077" y="286603"/>
                              <a:ext cx="838200" cy="847725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38999" y="477650"/>
                              <a:ext cx="887095" cy="3924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728C625" w14:textId="77777777" w:rsidR="00E069E0" w:rsidRDefault="00D93F02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069E0">
                                  <w:rPr>
                                    <w:sz w:val="20"/>
                                    <w:szCs w:val="20"/>
                                  </w:rPr>
                                  <w:t xml:space="preserve">paper with </w:t>
                                </w:r>
                              </w:p>
                              <w:p w14:paraId="1E8B37C3" w14:textId="25221267" w:rsidR="00D93F02" w:rsidRPr="00E069E0" w:rsidRDefault="00D93F02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069E0">
                                  <w:rPr>
                                    <w:sz w:val="20"/>
                                    <w:szCs w:val="20"/>
                                  </w:rPr>
                                  <w:t xml:space="preserve">vertical lines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19618" y="27296"/>
                              <a:ext cx="565785" cy="2463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7987043" w14:textId="39EDA0E7" w:rsidR="00656B17" w:rsidRPr="00656B17" w:rsidRDefault="00656B17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656B17">
                                  <w:rPr>
                                    <w:sz w:val="20"/>
                                    <w:szCs w:val="20"/>
                                  </w:rPr>
                                  <w:t>block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50028" y="81787"/>
                              <a:ext cx="586740" cy="2463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125897" w14:textId="5B8ECD95" w:rsidR="00E069E0" w:rsidRPr="00E069E0" w:rsidRDefault="00E069E0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board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9683" y="0"/>
                              <a:ext cx="511175" cy="2463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2ADA1D" w14:textId="37BF2500" w:rsidR="00E069E0" w:rsidRPr="00E069E0" w:rsidRDefault="00E069E0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ball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29654"/>
                              <a:ext cx="511175" cy="2463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D1970C" w14:textId="5985B5AD" w:rsidR="00E069E0" w:rsidRPr="00E069E0" w:rsidRDefault="00E069E0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ramp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1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1630907" y="81887"/>
                              <a:ext cx="614149" cy="133492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1851" y="459168"/>
                              <a:ext cx="586163" cy="68547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22C9403" w14:textId="405AFE06" w:rsidR="00E069E0" w:rsidRDefault="00E069E0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carbon paper</w:t>
                                </w:r>
                              </w:p>
                              <w:p w14:paraId="7DCFF023" w14:textId="6162CF1E" w:rsidR="00770132" w:rsidRPr="00E069E0" w:rsidRDefault="00770132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face down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3" name="Straight Arrow Connector 63"/>
                          <wps:cNvCnPr/>
                          <wps:spPr>
                            <a:xfrm flipH="1">
                              <a:off x="2573850" y="307215"/>
                              <a:ext cx="381187" cy="155208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92221" y="20380"/>
                              <a:ext cx="586740" cy="2463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706A97" w14:textId="2762BFE5" w:rsidR="001F494B" w:rsidRPr="00E069E0" w:rsidRDefault="001F494B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block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8" name="Straight Arrow Connector 68"/>
                          <wps:cNvCnPr/>
                          <wps:spPr>
                            <a:xfrm flipH="1">
                              <a:off x="2524730" y="655393"/>
                              <a:ext cx="355238" cy="14258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0" name="Straight Arrow Connector 70"/>
                          <wps:cNvCnPr/>
                          <wps:spPr>
                            <a:xfrm>
                              <a:off x="962264" y="710009"/>
                              <a:ext cx="552719" cy="2731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6BA6D0F" id="Group 193" o:spid="_x0000_s1026" style="position:absolute;margin-left:252pt;margin-top:.5pt;width:293.35pt;height:95.9pt;z-index:251635712;mso-width-relative:margin" coordsize="37260,12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">
                <v:line id="Line 18" o:spid="_x0000_s1027" style="position:absolute;visibility:visible;mso-wrap-style:square" from="14057,2866" to="16628,2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2Euc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fYS5xAAAANsAAAAPAAAAAAAAAAAA&#10;AAAAAKECAABkcnMvZG93bnJldi54bWxQSwUGAAAAAAQABAD5AAAAkgMAAAAA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14621;top:2388;width:4432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zjF8EA&#10;AADbAAAADwAAAGRycy9kb3ducmV2LnhtbESPQWvCQBSE70L/w/IK3nRjQSnRVaRW8OBFG++P7DMb&#10;mn0bsk8T/71bKHgcZuYbZrUZfKPu1MU6sIHZNANFXAZbc2Wg+NlPPkFFQbbYBCYDD4qwWb+NVpjb&#10;0POJ7mepVIJwzNGAE2lzrWPpyGOchpY4edfQeZQku0rbDvsE943+yLKF9lhzWnDY0pej8vd88wZE&#10;7Hb2KL59PFyG4653WTnHwpjx+7BdghIa5BX+bx+sgfkC/r6kH6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M4xfBAAAA2wAAAA8AAAAAAAAAAAAAAAAAmAIAAGRycy9kb3du&#10;cmV2LnhtbFBLBQYAAAAABAAEAPUAAACGAwAAAAA=&#10;" filled="f" stroked="f">
                  <v:textbox style="mso-fit-shape-to-text:t">
                    <w:txbxContent>
                      <w:p w14:paraId="32C0BCD6" w14:textId="046AA765" w:rsidR="00D93F02" w:rsidRPr="00D93F02" w:rsidRDefault="00D93F02">
                        <w:pPr>
                          <w:rPr>
                            <w:vertAlign w:val="subscript"/>
                          </w:rPr>
                        </w:pPr>
                        <w:r>
                          <w:t>v</w:t>
                        </w:r>
                        <w:r>
                          <w:rPr>
                            <w:vertAlign w:val="subscript"/>
                          </w:rPr>
                          <w:t>i</w:t>
                        </w:r>
                      </w:p>
                    </w:txbxContent>
                  </v:textbox>
                </v:shape>
                <v:group id="Group 192" o:spid="_x0000_s1029" style="position:absolute;width:37260;height:12184" coordsize="37260,121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rect id="Rectangle 7" o:spid="_x0000_s1030" style="position:absolute;left:10986;top:2183;width:14764;height:10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tocMA&#10;AADbAAAADwAAAGRycy9kb3ducmV2LnhtbESPQWvCQBSE70L/w/IKvemmQaWkriEVhZ6E2kLb2yP7&#10;uhvMvg3Z1cR/7woFj8PMfMOsytG14kx9aDwreJ5lIIhrrxs2Cr4+d9MXECEia2w9k4ILBSjXD5MV&#10;FtoP/EHnQzQiQTgUqMDG2BVShtqSwzDzHXHy/nzvMCbZG6l7HBLctTLPsqV02HBasNjRxlJ9PJyc&#10;gm33u68WJsjqO9qfo38bdnZvlHp6HKtXEJHGeA//t9+1gnkO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PBtocMAAADbAAAADwAAAAAAAAAAAAAAAACYAgAAZHJzL2Rv&#10;d25yZXYueG1sUEsFBgAAAAAEAAQA9QAAAIgDAAAAAA==&#10;" filled="f"/>
                  <v:rect id="Rectangle 11" o:spid="_x0000_s1031" style="position:absolute;left:13373;top:2182;width:11875;height:9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haS8AA&#10;AADbAAAADwAAAGRycy9kb3ducmV2LnhtbERPz2vCMBS+C/sfwhO8aerQMaqxdENhJ2FuML09mmdS&#10;2ryUJtruvzeHwY4f3+9tMbpW3KkPtWcFy0UGgrjyumaj4PvrMH8FESKyxtYzKfilAMXuabLFXPuB&#10;P+l+ikakEA45KrAxdrmUobLkMCx8R5y4q+8dxgR7I3WPQwp3rXzOshfpsObUYLGjd0tVc7o5Bfvu&#10;cizXJsjyJ9pz49+Ggz0apWbTsdyAiDTGf/Gf+0MrWKWx6Uv6AXL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RhaS8AAAADbAAAADwAAAAAAAAAAAAAAAACYAgAAZHJzL2Rvd25y&#10;ZXYueG1sUEsFBgAAAAAEAAQA9QAAAIUDAAAAAA==&#10;" filled="f"/>
                  <v:rect id="Rectangle 12" o:spid="_x0000_s1032" style="position:absolute;left:13784;top:2183;width:11049;height:9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fOOcMA&#10;AADbAAAADwAAAGRycy9kb3ducmV2LnhtbESPQWsCMRSE74X+h/AK3mq2xVZZjbItFTwJVUG9PTbP&#10;ZHHzsmxSd/33jSB4HGbmG2a26F0tLtSGyrOCt2EGgrj0umKjYLddvk5AhIissfZMCq4UYDF/fpph&#10;rn3Hv3TZRCMShEOOCmyMTS5lKC05DEPfECfv5FuHMcnWSN1il+Culu9Z9ikdVpwWLDb0bak8b/6c&#10;gp/muC4+TJDFPtrD2X91S7s2Sg1e+mIKIlIfH+F7e6UVjMZw+5J+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IfOOcMAAADbAAAADwAAAAAAAAAAAAAAAACYAgAAZHJzL2Rv&#10;d25yZXYueG1sUEsFBgAAAAAEAAQA9QAAAIgDAAAAAA==&#10;" filled="f"/>
                  <v:rect id="Rectangle 10" o:spid="_x0000_s1033" style="position:absolute;left:3957;top:2183;width:9906;height:1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789MIA&#10;AADbAAAADwAAAGRycy9kb3ducmV2LnhtbESPQYvCMBSE74L/ITzBm6bqIm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zvz0wgAAANsAAAAPAAAAAAAAAAAAAAAAAJgCAABkcnMvZG93&#10;bnJldi54bWxQSwUGAAAAAAQABAD1AAAAhwMAAAAA&#10;"/>
                  <v:oval id="Oval 19" o:spid="_x0000_s1034" style="position:absolute;left:8598;top:2388;width:812;height: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zbC8IA&#10;AADbAAAADwAAAGRycy9kb3ducmV2LnhtbESPQYvCMBSE7wv+h/AEL4umiitSjSIFxatdD3t82zzb&#10;YvNSkmjbf2+EhT0OM/MNs933phFPcr62rGA+S0AQF1bXXCq4fh+naxA+IGtsLJOCgTzsd6OPLaba&#10;dnyhZx5KESHsU1RQhdCmUvqiIoN+Zlvi6N2sMxiidKXUDrsIN41cJMlKGqw5LlTYUlZRcc8fRoH7&#10;bIdsOGfH+S+f8q9urX9WV63UZNwfNiAC9eE//Nc+awXL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HNsLwgAAANsAAAAPAAAAAAAAAAAAAAAAAJgCAABkcnMvZG93&#10;bnJldi54bWxQSwUGAAAAAAQABAD1AAAAhwMAAAAA&#10;" fillcolor="black"/>
                  <v:shape id="Arc 23" o:spid="_x0000_s1035" style="position:absolute;left:15080;top:2866;width:8382;height:8477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cNZcMA&#10;AADbAAAADwAAAGRycy9kb3ducmV2LnhtbESPQWsCMRSE7wX/Q3hCbzWr2EVWo4hgsZdCVwWPj81z&#10;s7p5WZJUt/31TaHgcZiZb5jFqretuJEPjWMF41EGgrhyuuFawWG/fZmBCBFZY+uYFHxTgNVy8LTA&#10;Qrs7f9KtjLVIEA4FKjAxdoWUoTJkMYxcR5y8s/MWY5K+ltrjPcFtKydZlkuLDacFgx1tDFXX8ssq&#10;uJy2zfv+xxNzXhr/Njl+zF5bpZ6H/XoOIlIfH+H/9k4rmObw9yX9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8cNZcMAAADbAAAADwAAAAAAAAAAAAAAAACYAgAAZHJzL2Rv&#10;d25yZXYueG1sUEsFBgAAAAAEAAQA9QAAAIgDAAAAAA==&#10;" path="m-1,nfc11929,,21600,9670,21600,21600em-1,nsc11929,,21600,9670,21600,21600l,21600,-1,xe" filled="f">
                    <v:stroke dashstyle="dash"/>
                    <v:path arrowok="t" o:extrusionok="f" o:connecttype="custom" o:connectlocs="0,0;838200,847725;0,847725" o:connectangles="0,0,0"/>
                  </v:shape>
                  <v:shape id="_x0000_s1036" type="#_x0000_t202" style="position:absolute;left:28389;top:4776;width:8871;height:39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    <v:textbox style="mso-fit-shape-to-text:t">
                      <w:txbxContent>
                        <w:p w14:paraId="2728C625" w14:textId="77777777" w:rsidR="00E069E0" w:rsidRDefault="00D93F02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E069E0">
                            <w:rPr>
                              <w:sz w:val="20"/>
                              <w:szCs w:val="20"/>
                            </w:rPr>
                            <w:t xml:space="preserve">paper with </w:t>
                          </w:r>
                        </w:p>
                        <w:p w14:paraId="1E8B37C3" w14:textId="25221267" w:rsidR="00D93F02" w:rsidRPr="00E069E0" w:rsidRDefault="00D93F02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E069E0">
                            <w:rPr>
                              <w:sz w:val="20"/>
                              <w:szCs w:val="20"/>
                            </w:rPr>
                            <w:t xml:space="preserve">vertical lines </w:t>
                          </w:r>
                        </w:p>
                      </w:txbxContent>
                    </v:textbox>
                  </v:shape>
                  <v:shape id="_x0000_s1037" type="#_x0000_t202" style="position:absolute;left:17196;top:272;width:5658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BGjMEA&#10;AADbAAAADwAAAGRycy9kb3ducmV2LnhtbESPQWvCQBSE7wX/w/IK3upGwSqpq4hW8NCLGu+P7Gs2&#10;NPs2ZF9N/PfdguBxmJlvmNVm8I26URfrwAamkwwUcRlszZWB4nJ4W4KKgmyxCUwG7hRhsx69rDC3&#10;oecT3c5SqQThmKMBJ9LmWsfSkcc4CS1x8r5D51GS7CptO+wT3Dd6lmXv2mPNacFhSztH5c/51xsQ&#10;sdvpvfj08Xgdvva9y8o5FsaMX4ftByihQZ7hR/toDcwX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MARozBAAAA2wAAAA8AAAAAAAAAAAAAAAAAmAIAAGRycy9kb3du&#10;cmV2LnhtbFBLBQYAAAAABAAEAPUAAACGAwAAAAA=&#10;" filled="f" stroked="f">
                    <v:textbox style="mso-fit-shape-to-text:t">
                      <w:txbxContent>
                        <w:p w14:paraId="57987043" w14:textId="39EDA0E7" w:rsidR="00656B17" w:rsidRPr="00656B17" w:rsidRDefault="00656B17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656B17">
                            <w:rPr>
                              <w:sz w:val="20"/>
                              <w:szCs w:val="20"/>
                            </w:rPr>
                            <w:t>block</w:t>
                          </w:r>
                        </w:p>
                      </w:txbxContent>
                    </v:textbox>
                  </v:shape>
                  <v:shape id="_x0000_s1038" type="#_x0000_t202" style="position:absolute;left:27500;top:817;width:5867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/S/r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Uam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Kf0v6+AAAA2wAAAA8AAAAAAAAAAAAAAAAAmAIAAGRycy9kb3ducmV2&#10;LnhtbFBLBQYAAAAABAAEAPUAAACDAwAAAAA=&#10;" filled="f" stroked="f">
                    <v:textbox style="mso-fit-shape-to-text:t">
                      <w:txbxContent>
                        <w:p w14:paraId="4A125897" w14:textId="5B8ECD95" w:rsidR="00E069E0" w:rsidRPr="00E069E0" w:rsidRDefault="00E069E0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board</w:t>
                          </w:r>
                        </w:p>
                      </w:txbxContent>
                    </v:textbox>
                  </v:shape>
                  <v:shape id="_x0000_s1039" type="#_x0000_t202" style="position:absolute;left:7096;width:5112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N3ZcEA&#10;AADbAAAADwAAAGRycy9kb3ducmV2LnhtbESPQWvCQBSE7wX/w/IK3upGwaKpq4hW8NCLGu+P7Gs2&#10;NPs2ZF9N/PfdguBxmJlvmNVm8I26URfrwAamkwwUcRlszZWB4nJ4W4CKgmyxCUwG7hRhsx69rDC3&#10;oecT3c5SqQThmKMBJ9LmWsfSkcc4CS1x8r5D51GS7CptO+wT3Dd6lmXv2mPNacFhSztH5c/51xsQ&#10;sdvpvfj08Xgdvva9y8o5FsaMX4ftByihQZ7hR/toDcyX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Td2XBAAAA2wAAAA8AAAAAAAAAAAAAAAAAmAIAAGRycy9kb3du&#10;cmV2LnhtbFBLBQYAAAAABAAEAPUAAACGAwAAAAA=&#10;" filled="f" stroked="f">
                    <v:textbox style="mso-fit-shape-to-text:t">
                      <w:txbxContent>
                        <w:p w14:paraId="222ADA1D" w14:textId="37BF2500" w:rsidR="00E069E0" w:rsidRPr="00E069E0" w:rsidRDefault="00E069E0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ball</w:t>
                          </w:r>
                        </w:p>
                      </w:txbxContent>
                    </v:textbox>
                  </v:shape>
                  <v:shape id="_x0000_s1040" type="#_x0000_t202" style="position:absolute;top:1296;width:5111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URb4A&#10;AADbAAAADwAAAGRycy9kb3ducmV2LnhtbERPS4vCMBC+L/gfwgje1lRBWapRxAd42Mu69T40Y1Ns&#10;JqUZbf335rCwx4/vvd4OvlFP6mId2MBsmoEiLoOtuTJQ/J4+v0BFQbbYBCYDL4qw3Yw+1pjb0PMP&#10;PS9SqRTCMUcDTqTNtY6lI49xGlrixN1C51ES7CptO+xTuG/0PMuW2mPNqcFhS3tH5f3y8AZE7G72&#10;Ko4+nq/D96F3WbnAwpjJeNitQAkN8i/+c5+tgWVan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KFFEW+AAAA2wAAAA8AAAAAAAAAAAAAAAAAmAIAAGRycy9kb3ducmV2&#10;LnhtbFBLBQYAAAAABAAEAPUAAACDAwAAAAA=&#10;" filled="f" stroked="f">
                    <v:textbox style="mso-fit-shape-to-text:t">
                      <w:txbxContent>
                        <w:p w14:paraId="24D1970C" w14:textId="5985B5AD" w:rsidR="00E069E0" w:rsidRPr="00E069E0" w:rsidRDefault="00E069E0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ramp</w:t>
                          </w:r>
                        </w:p>
                      </w:txbxContent>
                    </v:textbox>
                  </v:shape>
                  <v:rect id="Rectangle 7" o:spid="_x0000_s1041" style="position:absolute;left:16309;top:818;width:6141;height:1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TOzsMA&#10;AADbAAAADwAAAGRycy9kb3ducmV2LnhtbESPQWsCMRSE74L/ITyhN81aqMhqlCq0CuqhKvX6unnd&#10;XUxelk2q8d8bQehxmJlvmOk8WiMu1PrasYLhIANBXDhdc6ngePjoj0H4gKzROCYFN/Iwn3U7U8y1&#10;u/IXXfahFAnCPkcFVQhNLqUvKrLoB64hTt6vay2GJNtS6havCW6NfM2ykbRYc1qosKFlRcV5/2cV&#10;/JjN92Fxe/s8r2KNcWtWp505KfXSi+8TEIFi+A8/22utYDSEx5f0A+T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TOzsMAAADbAAAADwAAAAAAAAAAAAAAAACYAgAAZHJzL2Rv&#10;d25yZXYueG1sUEsFBgAAAAAEAAQA9QAAAIgDAAAAAA==&#10;" fillcolor="#d8d8d8 [2732]"/>
                  <v:shape id="_x0000_s1042" type="#_x0000_t202" style="position:absolute;left:5118;top:4591;width:5862;height:6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svqc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oJ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bL6nBAAAA2wAAAA8AAAAAAAAAAAAAAAAAmAIAAGRycy9kb3du&#10;cmV2LnhtbFBLBQYAAAAABAAEAPUAAACGAwAAAAA=&#10;" filled="f" stroked="f">
                    <v:textbox style="mso-fit-shape-to-text:t">
                      <w:txbxContent>
                        <w:p w14:paraId="622C9403" w14:textId="405AFE06" w:rsidR="00E069E0" w:rsidRDefault="00E069E0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carbon paper</w:t>
                          </w:r>
                        </w:p>
                        <w:p w14:paraId="7DCFF023" w14:textId="6162CF1E" w:rsidR="00770132" w:rsidRPr="00E069E0" w:rsidRDefault="00770132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face down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63" o:spid="_x0000_s1043" type="#_x0000_t32" style="position:absolute;left:25738;top:3072;width:3812;height:155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FlQcIAAADbAAAADwAAAGRycy9kb3ducmV2LnhtbESPQYvCMBSE74L/ITzBm6YqFKlGEUEQ&#10;9yBbBT0+mmdbbV5Kk9X47zcLCx6HmfmGWa6DacSTOldbVjAZJyCIC6trLhWcT7vRHITzyBoby6Tg&#10;TQ7Wq35viZm2L/6mZ+5LESHsMlRQed9mUrqiIoNubFvi6N1sZ9BH2ZVSd/iKcNPIaZKk0mDNcaHC&#10;lrYVFY/8xyg4XO63kzzXAU0e0sNXsjs214lSw0HYLEB4Cv4T/m/vtYJ0Bn9f4g+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MFlQcIAAADbAAAADwAAAAAAAAAAAAAA&#10;AAChAgAAZHJzL2Rvd25yZXYueG1sUEsFBgAAAAAEAAQA+QAAAJADAAAAAA==&#10;" strokecolor="black [3040]">
                    <v:stroke endarrow="block"/>
                  </v:shape>
                  <v:shape id="_x0000_s1044" type="#_x0000_t202" style="position:absolute;left:16922;top:203;width:5867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yMMcIA&#10;AADbAAAADwAAAGRycy9kb3ducmV2LnhtbESPT2vCQBTE7wW/w/IKvdWNgn9IXUW0ggcvarw/sq/Z&#10;0OzbkH018dt3hUKPw8z8hlltBt+oO3WxDmxgMs5AEZfB1lwZKK6H9yWoKMgWm8Bk4EERNuvRywpz&#10;G3o+0/0ilUoQjjkacCJtrnUsHXmM49ASJ+8rdB4lya7StsM+wX2jp1k21x5rTgsOW9o5Kr8vP96A&#10;iN1OHsWnj8fbcNr3LitnWBjz9jpsP0AJDfIf/msfrYH5Ap5f0g/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bIwxwgAAANsAAAAPAAAAAAAAAAAAAAAAAJgCAABkcnMvZG93&#10;bnJldi54bWxQSwUGAAAAAAQABAD1AAAAhwMAAAAA&#10;" filled="f" stroked="f">
                    <v:textbox style="mso-fit-shape-to-text:t">
                      <w:txbxContent>
                        <w:p w14:paraId="1A706A97" w14:textId="2762BFE5" w:rsidR="001F494B" w:rsidRPr="00E069E0" w:rsidRDefault="001F494B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block</w:t>
                          </w:r>
                        </w:p>
                      </w:txbxContent>
                    </v:textbox>
                  </v:shape>
                  <v:shape id="Straight Arrow Connector 68" o:spid="_x0000_s1045" type="#_x0000_t32" style="position:absolute;left:25247;top:6553;width:3552;height:14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X3MMEAAADbAAAADwAAAGRycy9kb3ducmV2LnhtbERPz2uDMBS+D/o/hFfYbY3dQYZrlFIo&#10;DHcY00J3fJhXtTUvYjJN//vmMNjx4/u9K4IZxEyT6y0r2G4SEMSN1T23Ck718eUNhPPIGgfLpOBO&#10;Dop89bTDTNuFv2mufCtiCLsMFXTej5mUrunIoNvYkThyFzsZ9BFOrdQTLjHcDPI1SVJpsOfY0OFI&#10;h46aW/VrFJTn66WWpz6gqUJafibHr+Fnq9TzOuzfQXgK/l/85/7QCtI4Nn6JP0Dm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ZfcwwQAAANsAAAAPAAAAAAAAAAAAAAAA&#10;AKECAABkcnMvZG93bnJldi54bWxQSwUGAAAAAAQABAD5AAAAjwMAAAAA&#10;" strokecolor="black [3040]">
                    <v:stroke endarrow="block"/>
                  </v:shape>
                  <v:shape id="Straight Arrow Connector 70" o:spid="_x0000_s1046" type="#_x0000_t32" style="position:absolute;left:9622;top:7100;width:5527;height:27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u0hr4AAADbAAAADwAAAGRycy9kb3ducmV2LnhtbERPS2rDMBDdF3oHMYVuSiKnlDa4UYIx&#10;BJxl7B5gsKaWiTUykvzJ7aNFocvH+x9Oqx3ETD70jhXsthkI4tbpnjsFP815swcRIrLGwTEpuFOA&#10;0/H56YC5dgtfaa5jJ1IIhxwVmBjHXMrQGrIYtm4kTtyv8xZjgr6T2uOSwu0g37PsU1rsOTUYHKk0&#10;1N7qySpwM5vLx5uNNzm1TYFTVS6+Uur1ZS2+QURa47/4z11pBV9pffqSfoA8P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om7SGvgAAANsAAAAPAAAAAAAAAAAAAAAAAKEC&#10;AABkcnMvZG93bnJldi54bWxQSwUGAAAAAAQABAD5AAAAjAMAAAAA&#10;" strokecolor="black [3040]">
                    <v:stroke endarrow="block"/>
                  </v:shape>
                </v:group>
              </v:group>
            </w:pict>
          </mc:Fallback>
        </mc:AlternateContent>
      </w:r>
      <w:r w:rsidR="000F3338">
        <w:tab/>
        <w:t xml:space="preserve">The apparatus shown at right allows a </w:t>
      </w:r>
      <w:r>
        <w:t>ball bearing</w:t>
      </w:r>
      <w:r w:rsidR="000F3338">
        <w:t xml:space="preserve"> to </w:t>
      </w:r>
      <w:r w:rsidR="00022233">
        <w:t>roll off a ramp and onto a board.</w:t>
      </w:r>
      <w:r w:rsidR="000F3338">
        <w:t xml:space="preserve">  </w:t>
      </w:r>
      <w:r w:rsidR="00F13179">
        <w:t>You will use this to study the motion of a projectile fired horizontally</w:t>
      </w:r>
      <w:r w:rsidR="001E13FF">
        <w:t xml:space="preserve"> “in slow motion.”</w:t>
      </w:r>
    </w:p>
    <w:p w14:paraId="1C7DEF98" w14:textId="439DEDE1" w:rsidR="000F3338" w:rsidRDefault="00341C27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0F3338">
        <w:tab/>
        <w:t xml:space="preserve">    </w:t>
      </w:r>
    </w:p>
    <w:p w14:paraId="28EF301E" w14:textId="0F78A87F" w:rsidR="000F3338" w:rsidRPr="001F494B" w:rsidRDefault="003D292D">
      <w:pPr>
        <w:rPr>
          <w:sz w:val="20"/>
        </w:rPr>
      </w:pPr>
      <w:r>
        <w:rPr>
          <w:b/>
          <w:bCs/>
        </w:rPr>
        <w:t xml:space="preserve">I.   </w:t>
      </w:r>
      <w:r w:rsidR="001E13FF" w:rsidRPr="00E21C36">
        <w:rPr>
          <w:b/>
        </w:rPr>
        <w:t>Procedure</w:t>
      </w:r>
      <w:r w:rsidR="00E21C36" w:rsidRPr="00E21C36">
        <w:rPr>
          <w:b/>
        </w:rPr>
        <w:t xml:space="preserve"> and Data</w:t>
      </w:r>
      <w:r w:rsidR="000F3338" w:rsidRPr="00E21C36">
        <w:rPr>
          <w:b/>
        </w:rPr>
        <w:t>:</w:t>
      </w:r>
      <w:r w:rsidR="000F3338">
        <w:t xml:space="preserve">    </w:t>
      </w:r>
    </w:p>
    <w:p w14:paraId="29641D59" w14:textId="1682162B" w:rsidR="00656B17" w:rsidRDefault="000F3338" w:rsidP="0079465F">
      <w:pPr>
        <w:spacing w:line="276" w:lineRule="auto"/>
      </w:pPr>
      <w:r>
        <w:t xml:space="preserve">1.   </w:t>
      </w:r>
      <w:r w:rsidR="00656B17">
        <w:t>Put 1 block of wood under the upper side of the board.</w:t>
      </w:r>
    </w:p>
    <w:p w14:paraId="2200EC97" w14:textId="2F209F12" w:rsidR="00656B17" w:rsidRDefault="00770132" w:rsidP="0079465F">
      <w:pPr>
        <w:spacing w:line="276" w:lineRule="auto"/>
      </w:pPr>
      <w:r>
        <w:t xml:space="preserve">2.   </w:t>
      </w:r>
      <w:r w:rsidR="000F3338">
        <w:t>Position the paper so that the lines are vertical</w:t>
      </w:r>
      <w:r w:rsidR="00260E98">
        <w:t xml:space="preserve"> </w:t>
      </w:r>
      <w:r>
        <w:t xml:space="preserve">go </w:t>
      </w:r>
      <w:r w:rsidR="00260E98">
        <w:t>up the board</w:t>
      </w:r>
      <w:r w:rsidR="000F3338">
        <w:t>.</w:t>
      </w:r>
      <w:r w:rsidR="00260E98">
        <w:t xml:space="preserve"> </w:t>
      </w:r>
      <w:r w:rsidR="000F3338">
        <w:t xml:space="preserve"> </w:t>
      </w:r>
    </w:p>
    <w:p w14:paraId="5989E210" w14:textId="6F98EC03" w:rsidR="00656B17" w:rsidRDefault="00770132" w:rsidP="0079465F">
      <w:pPr>
        <w:spacing w:line="276" w:lineRule="auto"/>
      </w:pPr>
      <w:r>
        <w:t>3</w:t>
      </w:r>
      <w:r w:rsidR="00656B17">
        <w:t xml:space="preserve">.  </w:t>
      </w:r>
      <w:r w:rsidR="000F3338">
        <w:t xml:space="preserve">Place the carbon paper over the lined sheet with the carbon side down and tape the sheets in place.  </w:t>
      </w:r>
    </w:p>
    <w:p w14:paraId="592AE69E" w14:textId="2E0AC19F" w:rsidR="00656B17" w:rsidRDefault="00770132" w:rsidP="0079465F">
      <w:pPr>
        <w:spacing w:line="276" w:lineRule="auto"/>
      </w:pPr>
      <w:r>
        <w:t>4</w:t>
      </w:r>
      <w:r w:rsidR="00656B17">
        <w:t xml:space="preserve">.  </w:t>
      </w:r>
      <w:r w:rsidR="000F3338">
        <w:t>H</w:t>
      </w:r>
      <w:r w:rsidR="00656B17">
        <w:t xml:space="preserve">old the ramp so that ball will start across the paper </w:t>
      </w:r>
      <w:r>
        <w:t>with a horizontal vi.</w:t>
      </w:r>
      <w:r w:rsidR="00656B17">
        <w:t xml:space="preserve"> </w:t>
      </w:r>
      <w:r w:rsidR="000F3338">
        <w:t xml:space="preserve"> </w:t>
      </w:r>
    </w:p>
    <w:p w14:paraId="2B625EF5" w14:textId="5362CF77" w:rsidR="00770132" w:rsidRDefault="00770132" w:rsidP="0079465F">
      <w:pPr>
        <w:spacing w:line="276" w:lineRule="auto"/>
      </w:pPr>
      <w:r>
        <w:t>5</w:t>
      </w:r>
      <w:r w:rsidR="000F3338">
        <w:t xml:space="preserve">.  Practice rolling the ball across the paper until its </w:t>
      </w:r>
      <w:r>
        <w:t>path is like</w:t>
      </w:r>
      <w:r w:rsidR="000F3338">
        <w:t xml:space="preserve"> the one shown in the figure above.  </w:t>
      </w:r>
    </w:p>
    <w:p w14:paraId="1ABEB48F" w14:textId="5EEA25F8" w:rsidR="00770132" w:rsidRDefault="00770132" w:rsidP="0079465F">
      <w:pPr>
        <w:spacing w:line="276" w:lineRule="auto"/>
      </w:pPr>
      <w:r>
        <w:t xml:space="preserve">6.  </w:t>
      </w:r>
      <w:r w:rsidR="000F3338">
        <w:t xml:space="preserve">Remove the carbon paper.  With a pencil, clearly retrace the path marked on the </w:t>
      </w:r>
      <w:r>
        <w:t>lined</w:t>
      </w:r>
      <w:r w:rsidR="000F3338">
        <w:t xml:space="preserve"> paper.  </w:t>
      </w:r>
    </w:p>
    <w:p w14:paraId="08DD84B9" w14:textId="4DFEB6E2" w:rsidR="000F3338" w:rsidRDefault="008856AA" w:rsidP="00795A49">
      <w:pPr>
        <w:spacing w:line="360" w:lineRule="auto"/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42880" behindDoc="1" locked="0" layoutInCell="1" allowOverlap="1" wp14:anchorId="76177903" wp14:editId="6ECDCD13">
                <wp:simplePos x="0" y="0"/>
                <wp:positionH relativeFrom="column">
                  <wp:posOffset>4650018</wp:posOffset>
                </wp:positionH>
                <wp:positionV relativeFrom="paragraph">
                  <wp:posOffset>193881</wp:posOffset>
                </wp:positionV>
                <wp:extent cx="1415920" cy="938713"/>
                <wp:effectExtent l="0" t="0" r="13335" b="13970"/>
                <wp:wrapNone/>
                <wp:docPr id="1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5920" cy="9387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C30DB5" id="Rectangle 26" o:spid="_x0000_s1026" style="position:absolute;margin-left:366.15pt;margin-top:15.25pt;width:111.5pt;height:73.9pt;z-index:-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43904" behindDoc="1" locked="0" layoutInCell="1" allowOverlap="1" wp14:anchorId="71FAD3C8" wp14:editId="6841339B">
                <wp:simplePos x="0" y="0"/>
                <wp:positionH relativeFrom="column">
                  <wp:posOffset>4720423</wp:posOffset>
                </wp:positionH>
                <wp:positionV relativeFrom="paragraph">
                  <wp:posOffset>193881</wp:posOffset>
                </wp:positionV>
                <wp:extent cx="0" cy="930891"/>
                <wp:effectExtent l="0" t="0" r="38100" b="22225"/>
                <wp:wrapNone/>
                <wp:docPr id="14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D806DF" id="Line 27" o:spid="_x0000_s1026" style="position:absolute;z-index:-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1.7pt,15.25pt" to="371.7pt,8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SXoEgIAACk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44928" behindDoc="1" locked="0" layoutInCell="1" allowOverlap="1" wp14:anchorId="4D567ADC" wp14:editId="2865BC1E">
                <wp:simplePos x="0" y="0"/>
                <wp:positionH relativeFrom="column">
                  <wp:posOffset>4790828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15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E887EE" id="Line 28" o:spid="_x0000_s1026" style="position:absolute;z-index:-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7.25pt,15.9pt" to="377.2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AVkEQIAACk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45952" behindDoc="1" locked="0" layoutInCell="1" allowOverlap="1" wp14:anchorId="4E7E27AE" wp14:editId="61EE9992">
                <wp:simplePos x="0" y="0"/>
                <wp:positionH relativeFrom="column">
                  <wp:posOffset>4861233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16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7E1B6D" id="Line 29" o:spid="_x0000_s1026" style="position:absolute;z-index:-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2.75pt,15.9pt" to="382.7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96zEQIAACk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46976" behindDoc="1" locked="0" layoutInCell="1" allowOverlap="1" wp14:anchorId="1FAF3471" wp14:editId="19866B9B">
                <wp:simplePos x="0" y="0"/>
                <wp:positionH relativeFrom="column">
                  <wp:posOffset>4931638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17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251A67" id="Line 30" o:spid="_x0000_s1026" style="position:absolute;z-index:-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3pt,15.9pt" to="388.3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65EBC196" wp14:editId="54DACC8F">
                <wp:simplePos x="0" y="0"/>
                <wp:positionH relativeFrom="column">
                  <wp:posOffset>5002043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18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077BAA" id="Line 31" o:spid="_x0000_s1026" style="position:absolute;z-index:-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85pt,15.9pt" to="393.8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49024" behindDoc="1" locked="0" layoutInCell="1" allowOverlap="1" wp14:anchorId="13C8EA45" wp14:editId="68E66D14">
                <wp:simplePos x="0" y="0"/>
                <wp:positionH relativeFrom="column">
                  <wp:posOffset>5072447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19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01CFE5" id="Line 32" o:spid="_x0000_s1026" style="position:absolute;z-index:-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9.4pt,15.9pt" to="399.4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JoIEQIAACk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0048" behindDoc="1" locked="0" layoutInCell="1" allowOverlap="1" wp14:anchorId="527FBD49" wp14:editId="6AF37E04">
                <wp:simplePos x="0" y="0"/>
                <wp:positionH relativeFrom="column">
                  <wp:posOffset>5142852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0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501310" id="Line 33" o:spid="_x0000_s1026" style="position:absolute;z-index:-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4.95pt,15.9pt" to="404.9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 wp14:anchorId="1D58BCEF" wp14:editId="1A3652EC">
                <wp:simplePos x="0" y="0"/>
                <wp:positionH relativeFrom="column">
                  <wp:posOffset>5213257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1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37A1CB" id="Line 34" o:spid="_x0000_s1026" style="position:absolute;z-index:-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0.5pt,15.9pt" to="410.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08BC6FCA" wp14:editId="3117D7C4">
                <wp:simplePos x="0" y="0"/>
                <wp:positionH relativeFrom="column">
                  <wp:posOffset>5283662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2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55A00A" id="Line 35" o:spid="_x0000_s1026" style="position:absolute;z-index:-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6.05pt,15.9pt" to="416.0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0FCF54DC" wp14:editId="7ABD3E3C">
                <wp:simplePos x="0" y="0"/>
                <wp:positionH relativeFrom="column">
                  <wp:posOffset>5354067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3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A40A0E" id="Line 36" o:spid="_x0000_s1026" style="position:absolute;z-index:-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1.6pt,15.9pt" to="421.6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7E8BA88B" wp14:editId="4909814D">
                <wp:simplePos x="0" y="0"/>
                <wp:positionH relativeFrom="column">
                  <wp:posOffset>5424472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4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84EFD6" id="Line 37" o:spid="_x0000_s1026" style="position:absolute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7.1pt,15.9pt" to="427.1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6D11C98A" wp14:editId="0CB24A68">
                <wp:simplePos x="0" y="0"/>
                <wp:positionH relativeFrom="column">
                  <wp:posOffset>5494877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5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F57481" id="Line 38" o:spid="_x0000_s1026" style="position:absolute;z-index:-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2.65pt,15.9pt" to="432.6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5C84247B" wp14:editId="2EDD2CAF">
                <wp:simplePos x="0" y="0"/>
                <wp:positionH relativeFrom="column">
                  <wp:posOffset>5565281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6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71B8EB" id="Line 39" o:spid="_x0000_s1026" style="position:absolute;z-index:-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8.2pt,15.9pt" to="438.2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5FCE1D44" wp14:editId="7607F230">
                <wp:simplePos x="0" y="0"/>
                <wp:positionH relativeFrom="column">
                  <wp:posOffset>5635686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7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B708C0" id="Line 40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3.75pt,15.9pt" to="443.7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1A8FEC8" wp14:editId="29E3199E">
                <wp:simplePos x="0" y="0"/>
                <wp:positionH relativeFrom="column">
                  <wp:posOffset>5706091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8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270B78" id="Line 41" o:spid="_x0000_s1026" style="position:absolute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9.3pt,15.9pt" to="449.3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55BEE70" wp14:editId="085A97BF">
                <wp:simplePos x="0" y="0"/>
                <wp:positionH relativeFrom="column">
                  <wp:posOffset>5776496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29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E83B9B" id="Line 4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4.85pt,15.9pt" to="454.8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17D733F" wp14:editId="167C2998">
                <wp:simplePos x="0" y="0"/>
                <wp:positionH relativeFrom="column">
                  <wp:posOffset>5846901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30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1BE292" id="Line 43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0.4pt,15.9pt" to="460.4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ABC6254" wp14:editId="34547054">
                <wp:simplePos x="0" y="0"/>
                <wp:positionH relativeFrom="column">
                  <wp:posOffset>5917306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31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190129" id="Line 44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5.95pt,15.9pt" to="465.9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90A01BB" wp14:editId="266624A1">
                <wp:simplePos x="0" y="0"/>
                <wp:positionH relativeFrom="column">
                  <wp:posOffset>5987711</wp:posOffset>
                </wp:positionH>
                <wp:positionV relativeFrom="paragraph">
                  <wp:posOffset>201704</wp:posOffset>
                </wp:positionV>
                <wp:extent cx="0" cy="930891"/>
                <wp:effectExtent l="0" t="0" r="38100" b="22225"/>
                <wp:wrapNone/>
                <wp:docPr id="32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089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C78F10" id="Line 45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1.45pt,15.9pt" to="471.4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57CE7E4" wp14:editId="3797ED5C">
                <wp:simplePos x="0" y="0"/>
                <wp:positionH relativeFrom="column">
                  <wp:posOffset>4704778</wp:posOffset>
                </wp:positionH>
                <wp:positionV relativeFrom="paragraph">
                  <wp:posOffset>254897</wp:posOffset>
                </wp:positionV>
                <wp:extent cx="1304315" cy="878740"/>
                <wp:effectExtent l="0" t="0" r="10160" b="17145"/>
                <wp:wrapNone/>
                <wp:docPr id="33" name="Ar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04315" cy="87874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4972B6" id="Arc 46" o:spid="_x0000_s1026" style="position:absolute;margin-left:370.45pt;margin-top:20.05pt;width:102.7pt;height:69.2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" path="m-1,nfc11929,,21600,9670,21600,21600em-1,nsc11929,,21600,9670,21600,21600l,21600,-1,xe" filled="f">
                <v:path arrowok="t" o:extrusionok="f" o:connecttype="custom" o:connectlocs="0,0;1304315,878740;0,878740" o:connectangles="0,0,0"/>
              </v:shape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FBADD0F" wp14:editId="5A79B717">
                <wp:simplePos x="0" y="0"/>
                <wp:positionH relativeFrom="column">
                  <wp:posOffset>4650018</wp:posOffset>
                </wp:positionH>
                <wp:positionV relativeFrom="paragraph">
                  <wp:posOffset>259069</wp:posOffset>
                </wp:positionV>
                <wp:extent cx="1423743" cy="0"/>
                <wp:effectExtent l="0" t="0" r="0" b="0"/>
                <wp:wrapNone/>
                <wp:docPr id="34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3743" cy="0"/>
                        </a:xfrm>
                        <a:prstGeom prst="line">
                          <a:avLst/>
                        </a:prstGeom>
                        <a:ln w="12700"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74E0E6" id="Line 47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6.15pt,20.4pt" to="478.2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" strokecolor="black [3040]" strokeweight="1pt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9C84BAD" wp14:editId="0A71D0F0">
                <wp:simplePos x="0" y="0"/>
                <wp:positionH relativeFrom="column">
                  <wp:posOffset>4546756</wp:posOffset>
                </wp:positionH>
                <wp:positionV relativeFrom="paragraph">
                  <wp:posOffset>123340</wp:posOffset>
                </wp:positionV>
                <wp:extent cx="282294" cy="233145"/>
                <wp:effectExtent l="0" t="0" r="0" b="0"/>
                <wp:wrapNone/>
                <wp:docPr id="19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94" cy="233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B1E34C" w14:textId="2EFB4E9B" w:rsidR="0079465F" w:rsidRDefault="0079465F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C84BAD" id="Text Box 55" o:spid="_x0000_s1047" type="#_x0000_t202" style="position:absolute;margin-left:358pt;margin-top:9.7pt;width:22.25pt;height:18.35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" filled="f" stroked="f">
                <v:textbox>
                  <w:txbxContent>
                    <w:p w14:paraId="18B1E34C" w14:textId="2EFB4E9B" w:rsidR="0079465F" w:rsidRDefault="007946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94D2029" wp14:editId="4B694A06">
                <wp:simplePos x="0" y="0"/>
                <wp:positionH relativeFrom="column">
                  <wp:posOffset>5901133</wp:posOffset>
                </wp:positionH>
                <wp:positionV relativeFrom="paragraph">
                  <wp:posOffset>115344</wp:posOffset>
                </wp:positionV>
                <wp:extent cx="282294" cy="233145"/>
                <wp:effectExtent l="0" t="0" r="0" b="0"/>
                <wp:wrapNone/>
                <wp:docPr id="19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94" cy="233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C7E77C" w14:textId="7E889347" w:rsidR="0079465F" w:rsidRDefault="0079465F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4D2029" id="_x0000_s1048" type="#_x0000_t202" style="position:absolute;margin-left:464.65pt;margin-top:9.1pt;width:22.25pt;height:18.35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" filled="f" stroked="f">
                <v:textbox>
                  <w:txbxContent>
                    <w:p w14:paraId="2EC7E77C" w14:textId="7E889347" w:rsidR="0079465F" w:rsidRDefault="0079465F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70132" w:rsidRPr="0079465F">
        <w:rPr>
          <w:bCs/>
        </w:rPr>
        <w:t xml:space="preserve">7.  </w:t>
      </w:r>
      <w:r w:rsidR="00E30A5B">
        <w:rPr>
          <w:bCs/>
        </w:rPr>
        <w:t>Both partners will share this</w:t>
      </w:r>
      <w:r w:rsidR="000F3338" w:rsidRPr="000F3338">
        <w:rPr>
          <w:bCs/>
        </w:rPr>
        <w:t xml:space="preserve"> data sheet.</w:t>
      </w:r>
      <w:r w:rsidR="00E30A5B">
        <w:rPr>
          <w:bCs/>
        </w:rPr>
        <w:t xml:space="preserve">   Staple it to one of your labs.</w:t>
      </w:r>
    </w:p>
    <w:p w14:paraId="39ACAE9C" w14:textId="126CB5E4" w:rsidR="00D6703D" w:rsidRDefault="009C32DC" w:rsidP="00D6703D">
      <w:pPr>
        <w:spacing w:line="360" w:lineRule="auto"/>
        <w:ind w:right="6122"/>
      </w:pPr>
      <w:r>
        <w:t>8</w:t>
      </w:r>
      <w:r w:rsidR="00D6703D">
        <w:t>.   Draw the line A and B as shown.</w:t>
      </w:r>
    </w:p>
    <w:p w14:paraId="1C5EE81B" w14:textId="71B4E0A3" w:rsidR="00D6703D" w:rsidRDefault="008856AA" w:rsidP="00795A49">
      <w:pPr>
        <w:ind w:right="612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62186A6A" wp14:editId="2149A2EC">
                <wp:simplePos x="0" y="0"/>
                <wp:positionH relativeFrom="column">
                  <wp:posOffset>4669702</wp:posOffset>
                </wp:positionH>
                <wp:positionV relativeFrom="paragraph">
                  <wp:posOffset>424640</wp:posOffset>
                </wp:positionV>
                <wp:extent cx="282294" cy="233144"/>
                <wp:effectExtent l="0" t="0" r="0" b="0"/>
                <wp:wrapNone/>
                <wp:docPr id="74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94" cy="2331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3ED371" w14:textId="10EB0168" w:rsidR="0079465F" w:rsidRPr="0079465F" w:rsidRDefault="0079465F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9465F">
                              <w:rPr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186A6A" id="_x0000_s1049" type="#_x0000_t202" style="position:absolute;margin-left:367.7pt;margin-top:33.45pt;width:22.25pt;height:18.35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ZCNuQIAAMI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" filled="f" stroked="f">
                <v:textbox>
                  <w:txbxContent>
                    <w:p w14:paraId="503ED371" w14:textId="10EB0168" w:rsidR="0079465F" w:rsidRPr="0079465F" w:rsidRDefault="0079465F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79465F">
                        <w:rPr>
                          <w:b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5788885D" wp14:editId="20FBE9F0">
                <wp:simplePos x="0" y="0"/>
                <wp:positionH relativeFrom="column">
                  <wp:posOffset>4803461</wp:posOffset>
                </wp:positionH>
                <wp:positionV relativeFrom="paragraph">
                  <wp:posOffset>410953</wp:posOffset>
                </wp:positionV>
                <wp:extent cx="282294" cy="233144"/>
                <wp:effectExtent l="0" t="0" r="0" b="0"/>
                <wp:wrapNone/>
                <wp:docPr id="7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94" cy="2331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B8DC7" w14:textId="1FFD367F" w:rsidR="0079465F" w:rsidRPr="0079465F" w:rsidRDefault="0079465F">
                            <w:pPr>
                              <w:rPr>
                                <w:b/>
                              </w:rPr>
                            </w:pPr>
                            <w:r w:rsidRPr="0079465F">
                              <w:rPr>
                                <w:b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8885D" id="_x0000_s1050" type="#_x0000_t202" style="position:absolute;margin-left:378.25pt;margin-top:32.35pt;width:22.25pt;height:18.35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W9puQ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" filled="f" stroked="f">
                <v:textbox>
                  <w:txbxContent>
                    <w:p w14:paraId="408B8DC7" w14:textId="1FFD367F" w:rsidR="0079465F" w:rsidRPr="0079465F" w:rsidRDefault="0079465F">
                      <w:pPr>
                        <w:rPr>
                          <w:b/>
                        </w:rPr>
                      </w:pPr>
                      <w:r w:rsidRPr="0079465F">
                        <w:rPr>
                          <w:b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925A6DA" wp14:editId="7B4A6A7C">
                <wp:simplePos x="0" y="0"/>
                <wp:positionH relativeFrom="column">
                  <wp:posOffset>4945170</wp:posOffset>
                </wp:positionH>
                <wp:positionV relativeFrom="paragraph">
                  <wp:posOffset>410953</wp:posOffset>
                </wp:positionV>
                <wp:extent cx="282294" cy="233144"/>
                <wp:effectExtent l="0" t="0" r="0" b="0"/>
                <wp:wrapNone/>
                <wp:docPr id="7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94" cy="2331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BDF06A" w14:textId="5E311F16" w:rsidR="0079465F" w:rsidRPr="0079465F" w:rsidRDefault="0079465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5A6DA" id="_x0000_s1051" type="#_x0000_t202" style="position:absolute;margin-left:389.4pt;margin-top:32.35pt;width:22.25pt;height:18.35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x6fug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" filled="f" stroked="f">
                <v:textbox>
                  <w:txbxContent>
                    <w:p w14:paraId="09BDF06A" w14:textId="5E311F16" w:rsidR="0079465F" w:rsidRPr="0079465F" w:rsidRDefault="0079465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06F32EB" wp14:editId="70E41021">
                <wp:simplePos x="0" y="0"/>
                <wp:positionH relativeFrom="column">
                  <wp:posOffset>5080766</wp:posOffset>
                </wp:positionH>
                <wp:positionV relativeFrom="paragraph">
                  <wp:posOffset>411024</wp:posOffset>
                </wp:positionV>
                <wp:extent cx="262594" cy="326159"/>
                <wp:effectExtent l="0" t="0" r="0" b="0"/>
                <wp:wrapNone/>
                <wp:docPr id="77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94" cy="3261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2BCBE0" w14:textId="1E4EE662" w:rsidR="0079465F" w:rsidRPr="0079465F" w:rsidRDefault="0079465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6F32EB" id="_x0000_s1052" type="#_x0000_t202" style="position:absolute;margin-left:400.05pt;margin-top:32.35pt;width:20.7pt;height:25.7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XbTugIAAMI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" filled="f" stroked="f">
                <v:textbox>
                  <w:txbxContent>
                    <w:p w14:paraId="632BCBE0" w14:textId="1E4EE662" w:rsidR="0079465F" w:rsidRPr="0079465F" w:rsidRDefault="0079465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6EE6DD8F" wp14:editId="784BB034">
                <wp:simplePos x="0" y="0"/>
                <wp:positionH relativeFrom="column">
                  <wp:posOffset>5211449</wp:posOffset>
                </wp:positionH>
                <wp:positionV relativeFrom="paragraph">
                  <wp:posOffset>414441</wp:posOffset>
                </wp:positionV>
                <wp:extent cx="321848" cy="261293"/>
                <wp:effectExtent l="0" t="0" r="0" b="5715"/>
                <wp:wrapNone/>
                <wp:docPr id="78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848" cy="2612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0E70A0" w14:textId="1A043FCB" w:rsidR="0079465F" w:rsidRPr="0079465F" w:rsidRDefault="0079465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E6DD8F" id="_x0000_s1053" type="#_x0000_t202" style="position:absolute;margin-left:410.35pt;margin-top:32.65pt;width:25.35pt;height:20.55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eN+ugIAAMI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" filled="f" stroked="f">
                <v:textbox>
                  <w:txbxContent>
                    <w:p w14:paraId="1C0E70A0" w14:textId="1A043FCB" w:rsidR="0079465F" w:rsidRPr="0079465F" w:rsidRDefault="0079465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58F381D" wp14:editId="0AB3C297">
                <wp:simplePos x="0" y="0"/>
                <wp:positionH relativeFrom="column">
                  <wp:posOffset>5388783</wp:posOffset>
                </wp:positionH>
                <wp:positionV relativeFrom="paragraph">
                  <wp:posOffset>405787</wp:posOffset>
                </wp:positionV>
                <wp:extent cx="467625" cy="329456"/>
                <wp:effectExtent l="0" t="0" r="0" b="0"/>
                <wp:wrapNone/>
                <wp:docPr id="79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625" cy="3294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652602" w14:textId="16E326FD" w:rsidR="0079465F" w:rsidRPr="0079465F" w:rsidRDefault="0079465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etc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8F381D" id="_x0000_s1054" type="#_x0000_t202" style="position:absolute;margin-left:424.3pt;margin-top:31.95pt;width:36.8pt;height:25.95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" filled="f" stroked="f">
                <v:textbox>
                  <w:txbxContent>
                    <w:p w14:paraId="75652602" w14:textId="16E326FD" w:rsidR="0079465F" w:rsidRPr="0079465F" w:rsidRDefault="0079465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etc</w:t>
                      </w:r>
                    </w:p>
                  </w:txbxContent>
                </v:textbox>
              </v:shape>
            </w:pict>
          </mc:Fallback>
        </mc:AlternateContent>
      </w:r>
      <w:r w:rsidR="009C32DC">
        <w:t>9</w:t>
      </w:r>
      <w:r w:rsidR="000F3338">
        <w:t xml:space="preserve">.  </w:t>
      </w:r>
      <w:r w:rsidR="0079465F">
        <w:t xml:space="preserve"> </w:t>
      </w:r>
      <w:r w:rsidR="000F3338">
        <w:t xml:space="preserve">  </w:t>
      </w:r>
      <w:r w:rsidR="00D6703D">
        <w:t>Write a 0 where the curved path touches line AB.  N</w:t>
      </w:r>
      <w:r w:rsidR="000F3338">
        <w:t xml:space="preserve">umber </w:t>
      </w:r>
      <w:r w:rsidR="0079465F" w:rsidRPr="00D6703D">
        <w:rPr>
          <w:b/>
        </w:rPr>
        <w:t>every other</w:t>
      </w:r>
      <w:r w:rsidR="000F3338" w:rsidRPr="00D6703D">
        <w:rPr>
          <w:b/>
        </w:rPr>
        <w:t xml:space="preserve"> line</w:t>
      </w:r>
      <w:r w:rsidR="000F3338">
        <w:t xml:space="preserve"> across the paper as  1, 2, 3,  </w:t>
      </w:r>
      <w:r w:rsidR="00795A49">
        <w:t>etc.</w:t>
      </w:r>
      <w:r w:rsidR="00691000">
        <w:t>,</w:t>
      </w:r>
      <w:r w:rsidR="000F3338">
        <w:t xml:space="preserve"> as in the diagram.  </w:t>
      </w:r>
    </w:p>
    <w:p w14:paraId="30725578" w14:textId="431ACEFE" w:rsidR="00D6703D" w:rsidRDefault="008856AA" w:rsidP="00795A49">
      <w:pPr>
        <w:ind w:right="612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 wp14:anchorId="1CB9E02E" wp14:editId="49386B39">
                <wp:simplePos x="0" y="0"/>
                <wp:positionH relativeFrom="column">
                  <wp:posOffset>2889250</wp:posOffset>
                </wp:positionH>
                <wp:positionV relativeFrom="paragraph">
                  <wp:posOffset>73660</wp:posOffset>
                </wp:positionV>
                <wp:extent cx="2463800" cy="1623613"/>
                <wp:effectExtent l="0" t="0" r="0" b="0"/>
                <wp:wrapNone/>
                <wp:docPr id="122" name="Group 1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3800" cy="1623613"/>
                          <a:chOff x="0" y="0"/>
                          <a:chExt cx="1914793" cy="1262240"/>
                        </a:xfrm>
                      </wpg:grpSpPr>
                      <wps:wsp>
                        <wps:cNvPr id="154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224392" y="145855"/>
                            <a:ext cx="1423743" cy="0"/>
                          </a:xfrm>
                          <a:prstGeom prst="line">
                            <a:avLst/>
                          </a:prstGeom>
                          <a:ln w="6350">
                            <a:headEnd/>
                            <a:tailEnd/>
                          </a:ln>
                          <a:extLst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5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655540" y="143951"/>
                            <a:ext cx="0" cy="9308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835800" y="148311"/>
                            <a:ext cx="0" cy="9308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60005" y="145855"/>
                            <a:ext cx="0" cy="9308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1" name="Group 121"/>
                        <wpg:cNvGrpSpPr/>
                        <wpg:grpSpPr>
                          <a:xfrm>
                            <a:off x="0" y="0"/>
                            <a:ext cx="1914793" cy="1262240"/>
                            <a:chOff x="0" y="0"/>
                            <a:chExt cx="1914793" cy="1262240"/>
                          </a:xfrm>
                        </wpg:grpSpPr>
                        <wps:wsp>
                          <wps:cNvPr id="153" name="Arc 46"/>
                          <wps:cNvSpPr>
                            <a:spLocks/>
                          </wps:cNvSpPr>
                          <wps:spPr bwMode="auto">
                            <a:xfrm>
                              <a:off x="291710" y="145855"/>
                              <a:ext cx="1304315" cy="104927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82294" cy="2331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07BC5D" w14:textId="77777777" w:rsidR="008856AA" w:rsidRDefault="008856AA">
                                <w: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96024" y="39207"/>
                              <a:ext cx="282294" cy="2331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651DAA" w14:textId="77777777" w:rsidR="008856AA" w:rsidRDefault="008856AA">
                                <w: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420" y="1029096"/>
                              <a:ext cx="282294" cy="2331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A95A41" w14:textId="77777777" w:rsidR="008856AA" w:rsidRPr="0079465F" w:rsidRDefault="008856AA">
                                <w:pPr>
                                  <w:rPr>
                                    <w:b/>
                                  </w:rPr>
                                </w:pPr>
                                <w:r w:rsidRPr="0079465F">
                                  <w:rPr>
                                    <w:b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965" y="1029093"/>
                              <a:ext cx="282294" cy="2331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753037" w14:textId="59978B26" w:rsidR="008856AA" w:rsidRPr="0079465F" w:rsidRDefault="008856AA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2933" y="1024732"/>
                              <a:ext cx="282294" cy="2331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0929C6" w14:textId="27ECF7CF" w:rsidR="008856AA" w:rsidRPr="0079465F" w:rsidRDefault="008856AA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4019" y="537592"/>
                              <a:ext cx="510774" cy="2331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2E67EB" w14:textId="36C41720" w:rsidR="004A152F" w:rsidRDefault="004A152F">
                                <w:r>
                                  <w:t>path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B9E02E" id="Group 122" o:spid="_x0000_s1055" style="position:absolute;margin-left:227.5pt;margin-top:5.8pt;width:194pt;height:127.85pt;z-index:-251629568;mso-width-relative:margin;mso-height-relative:margin" coordsize="19147,12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">
                <v:line id="Line 47" o:spid="_x0000_s1056" style="position:absolute;visibility:visible;mso-wrap-style:square" from="2243,1458" to="16481,1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Fof8MAAADcAAAADwAAAGRycy9kb3ducmV2LnhtbERPTWvCQBC9F/oflil4azaRakuaVUQs&#10;qOChaaDXITtNQndnQ3aN6b/vCoK3ebzPKdaTNWKkwXeOFWRJCoK4drrjRkH19fH8BsIHZI3GMSn4&#10;Iw/r1eNDgbl2F/6ksQyNiCHsc1TQhtDnUvq6JYs+cT1x5H7cYDFEODRSD3iJ4dbIeZoupcWOY0OL&#10;PW1bqn/Ls1Xg5ClbvlbZ0Y6b/vB92u3MVldKzZ6mzTuIQFO4i2/uvY7zFy9wfSZe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xaH/DAAAA3AAAAA8AAAAAAAAAAAAA&#10;AAAAoQIAAGRycy9kb3ducmV2LnhtbFBLBQYAAAAABAAEAPkAAACRAwAAAAA=&#10;" strokecolor="black [3040]" strokeweight=".5pt"/>
                <v:line id="Line 27" o:spid="_x0000_s1057" style="position:absolute;visibility:visible;mso-wrap-style:square" from="6555,1439" to="6555,10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<v:line id="Line 27" o:spid="_x0000_s1058" style="position:absolute;visibility:visible;mso-wrap-style:square" from="8358,1483" to="8358,10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<v:line id="Line 27" o:spid="_x0000_s1059" style="position:absolute;visibility:visible;mso-wrap-style:square" from="4600,1458" to="4600,10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<v:group id="Group 121" o:spid="_x0000_s1060" style="position:absolute;width:19147;height:12622" coordsize="19147,12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shape id="Arc 46" o:spid="_x0000_s1061" style="position:absolute;left:2917;top:1458;width:13043;height:104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Im0sMA&#10;AADcAAAADwAAAGRycy9kb3ducmV2LnhtbERPTWvCQBC9F/wPyxS81U1TLBJdRQsperNaD96G7Jik&#10;zc6G3W0S/fXdgtDbPN7nLFaDaURHzteWFTxPEhDEhdU1lwo+j/nTDIQPyBoby6TgSh5Wy9HDAjNt&#10;e/6g7hBKEUPYZ6igCqHNpPRFRQb9xLbEkbtYZzBE6EqpHfYx3DQyTZJXabDm2FBhS28VFd+HH6Pg&#10;ONudNmao1+d90P7d5V/7Jr0pNX4c1nMQgYbwL767tzrOn77A3zPxAr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Im0sMAAADcAAAADwAAAAAAAAAAAAAAAACYAgAAZHJzL2Rv&#10;d25yZXYueG1sUEsFBgAAAAAEAAQA9QAAAIgDAAAAAA==&#10;" path="m-1,nfc11929,,21600,9670,21600,21600em-1,nsc11929,,21600,9670,21600,21600l,21600,-1,xe" filled="f" strokeweight=".5pt">
                    <v:path arrowok="t" o:extrusionok="f" o:connecttype="custom" o:connectlocs="0,0;1304315,1049273;0,1049273" o:connectangles="0,0,0"/>
                  </v:shape>
                  <v:shape id="_x0000_s1062" type="#_x0000_t202" style="position:absolute;width:2822;height:2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ZYM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2ZlgwgAAANwAAAAPAAAAAAAAAAAAAAAAAJgCAABkcnMvZG93&#10;bnJldi54bWxQSwUGAAAAAAQABAD1AAAAhwMAAAAA&#10;" filled="f" stroked="f">
                    <v:textbox>
                      <w:txbxContent>
                        <w:p w14:paraId="3C07BC5D" w14:textId="77777777" w:rsidR="008856AA" w:rsidRDefault="008856AA">
                          <w:r>
                            <w:t>A</w:t>
                          </w:r>
                        </w:p>
                      </w:txbxContent>
                    </v:textbox>
                  </v:shape>
                  <v:shape id="_x0000_s1063" type="#_x0000_t202" style="position:absolute;left:15960;top:392;width:2823;height:2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  <v:textbox>
                      <w:txbxContent>
                        <w:p w14:paraId="4A651DAA" w14:textId="77777777" w:rsidR="008856AA" w:rsidRDefault="008856AA">
                          <w:r>
                            <w:t>B</w:t>
                          </w:r>
                        </w:p>
                      </w:txbxContent>
                    </v:textbox>
                  </v:shape>
                  <v:shape id="_x0000_s1064" type="#_x0000_t202" style="position:absolute;left:5584;top:10290;width:2823;height:2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Nf28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h/kcL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1/bwgAAANwAAAAPAAAAAAAAAAAAAAAAAJgCAABkcnMvZG93&#10;bnJldi54bWxQSwUGAAAAAAQABAD1AAAAhwMAAAAA&#10;" filled="f" stroked="f">
                    <v:textbox>
                      <w:txbxContent>
                        <w:p w14:paraId="3FA95A41" w14:textId="77777777" w:rsidR="008856AA" w:rsidRPr="0079465F" w:rsidRDefault="008856AA">
                          <w:pPr>
                            <w:rPr>
                              <w:b/>
                            </w:rPr>
                          </w:pPr>
                          <w:r w:rsidRPr="0079465F">
                            <w:rPr>
                              <w:b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065" type="#_x0000_t202" style="position:absolute;left:3639;top:10290;width:2823;height:2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  <v:textbox>
                      <w:txbxContent>
                        <w:p w14:paraId="35753037" w14:textId="59978B26" w:rsidR="008856AA" w:rsidRPr="0079465F" w:rsidRDefault="008856AA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066" type="#_x0000_t202" style="position:absolute;left:7329;top:10247;width:2823;height:2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  <v:textbox>
                      <w:txbxContent>
                        <w:p w14:paraId="1C0929C6" w14:textId="27ECF7CF" w:rsidR="008856AA" w:rsidRPr="0079465F" w:rsidRDefault="008856AA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067" type="#_x0000_t202" style="position:absolute;left:14040;top:5375;width:5107;height:2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Hr8EA&#10;AADcAAAADwAAAGRycy9kb3ducmV2LnhtbERPTYvCMBC9L/gfwgh7WxNFi1ajiIuwJ2VdFbwNzdgW&#10;m0lpsrb+eyMs7G0e73MWq85W4k6NLx1rGA4UCOLMmZJzDcef7ccUhA/IBivHpOFBHlbL3tsCU+Na&#10;/qb7IeQihrBPUUMRQp1K6bOCLPqBq4kjd3WNxRBhk0vTYBvDbSVHSiXSYsmxocCaNgVlt8Ov1XDa&#10;XS/nsdrnn3ZSt65Tku1Mav3e79ZzEIG68C/+c3+ZOD9J4PVMv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x6/BAAAA3AAAAA8AAAAAAAAAAAAAAAAAmAIAAGRycy9kb3du&#10;cmV2LnhtbFBLBQYAAAAABAAEAPUAAACGAwAAAAA=&#10;" filled="f" stroked="f">
                    <v:textbox>
                      <w:txbxContent>
                        <w:p w14:paraId="1A2E67EB" w14:textId="36C41720" w:rsidR="004A152F" w:rsidRDefault="004A152F">
                          <w:r>
                            <w:t>path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300EBB6D" w14:textId="00B03802" w:rsidR="00D6703D" w:rsidRDefault="008856AA" w:rsidP="005B13F1">
      <w:pPr>
        <w:ind w:right="64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375C24" wp14:editId="107F67A8">
                <wp:simplePos x="0" y="0"/>
                <wp:positionH relativeFrom="column">
                  <wp:posOffset>3957955</wp:posOffset>
                </wp:positionH>
                <wp:positionV relativeFrom="paragraph">
                  <wp:posOffset>83185</wp:posOffset>
                </wp:positionV>
                <wp:extent cx="0" cy="115200"/>
                <wp:effectExtent l="19050" t="0" r="19050" b="37465"/>
                <wp:wrapNone/>
                <wp:docPr id="125" name="Straight Connector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52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BC00AE" id="Straight Connector 125" o:spid="_x0000_s1026" style="position:absolute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1.65pt,6.55pt" to="311.6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" strokecolor="black [3040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60FCC3" wp14:editId="02B8613E">
                <wp:simplePos x="0" y="0"/>
                <wp:positionH relativeFrom="column">
                  <wp:posOffset>3722900</wp:posOffset>
                </wp:positionH>
                <wp:positionV relativeFrom="paragraph">
                  <wp:posOffset>82550</wp:posOffset>
                </wp:positionV>
                <wp:extent cx="0" cy="54000"/>
                <wp:effectExtent l="19050" t="0" r="19050" b="22225"/>
                <wp:wrapNone/>
                <wp:docPr id="126" name="Straight Connector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0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5CB8FE" id="Straight Connector 126" o:spid="_x0000_s1026" style="position:absolute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3.15pt,6.5pt" to="293.1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" strokecolor="black [3040]" strokeweight="2.25pt"/>
            </w:pict>
          </mc:Fallback>
        </mc:AlternateContent>
      </w:r>
      <w:r w:rsidR="00E21C36">
        <w:t>10</w:t>
      </w:r>
      <w:r w:rsidR="000F3338">
        <w:t xml:space="preserve">.  </w:t>
      </w:r>
      <w:r w:rsidR="00D6703D">
        <w:t>Starting on line 1, measure the distance from line AB down to the curved path in cm</w:t>
      </w:r>
      <w:r w:rsidR="00091B34">
        <w:t xml:space="preserve"> to the nearest 0.1 cm</w:t>
      </w:r>
      <w:r w:rsidR="00D6703D">
        <w:t xml:space="preserve">.  </w:t>
      </w:r>
      <w:r>
        <w:t xml:space="preserve">This is the </w:t>
      </w:r>
      <w:r w:rsidRPr="008856AA">
        <w:rPr>
          <w:b/>
        </w:rPr>
        <w:t>bold line</w:t>
      </w:r>
      <w:r>
        <w:t xml:space="preserve"> shown at right.  </w:t>
      </w:r>
      <w:r w:rsidR="00D6703D">
        <w:t xml:space="preserve">Record in the </w:t>
      </w:r>
      <w:r w:rsidR="00D6703D" w:rsidRPr="00E21C36">
        <w:rPr>
          <w:i/>
        </w:rPr>
        <w:t>total y distance</w:t>
      </w:r>
      <w:r w:rsidR="00D6703D">
        <w:t xml:space="preserve"> column of the table below.</w:t>
      </w:r>
      <w:r w:rsidR="00E30A5B" w:rsidRPr="00E30A5B">
        <w:t xml:space="preserve"> </w:t>
      </w:r>
      <w:r w:rsidR="00E30A5B">
        <w:t xml:space="preserve"> Repeat for </w:t>
      </w:r>
      <w:r w:rsidR="00091B34">
        <w:t xml:space="preserve">the other lines.  Continue until the </w:t>
      </w:r>
      <w:r w:rsidR="00176335">
        <w:t>path</w:t>
      </w:r>
      <w:r w:rsidR="00091B34">
        <w:t xml:space="preserve"> leaves the paper.</w:t>
      </w:r>
      <w:r w:rsidR="000734F3">
        <w:t xml:space="preserve">   You may not need the entire table.</w:t>
      </w:r>
    </w:p>
    <w:p w14:paraId="79246590" w14:textId="0B7CD079" w:rsidR="00E21C36" w:rsidRDefault="00E30A5B" w:rsidP="00CD1406">
      <w:r>
        <w:t xml:space="preserve">           </w:t>
      </w:r>
      <w:r w:rsidR="00CD1406">
        <w:tab/>
      </w:r>
    </w:p>
    <w:tbl>
      <w:tblPr>
        <w:tblpPr w:leftFromText="180" w:rightFromText="180" w:vertAnchor="page" w:horzAnchor="margin" w:tblpXSpec="right" w:tblpY="97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6"/>
        <w:gridCol w:w="1137"/>
        <w:gridCol w:w="1137"/>
      </w:tblGrid>
      <w:tr w:rsidR="00E30A5B" w14:paraId="40F92A04" w14:textId="77777777" w:rsidTr="00995D1D">
        <w:trPr>
          <w:trHeight w:val="404"/>
        </w:trPr>
        <w:tc>
          <w:tcPr>
            <w:tcW w:w="706" w:type="dxa"/>
            <w:vAlign w:val="center"/>
          </w:tcPr>
          <w:p w14:paraId="5410D5FC" w14:textId="77777777" w:rsidR="00E30A5B" w:rsidRDefault="00E30A5B" w:rsidP="005B13F1">
            <w:pPr>
              <w:jc w:val="center"/>
            </w:pPr>
            <w:r>
              <w:t xml:space="preserve">line </w:t>
            </w:r>
          </w:p>
          <w:p w14:paraId="5598E6A3" w14:textId="24EE001C" w:rsidR="00D42EAC" w:rsidRDefault="00D42EAC" w:rsidP="005B13F1">
            <w:pPr>
              <w:jc w:val="center"/>
            </w:pPr>
            <w:r>
              <w:t>#</w:t>
            </w:r>
          </w:p>
        </w:tc>
        <w:tc>
          <w:tcPr>
            <w:tcW w:w="1137" w:type="dxa"/>
            <w:vAlign w:val="center"/>
          </w:tcPr>
          <w:p w14:paraId="65D4EE9A" w14:textId="77777777" w:rsidR="00E30A5B" w:rsidRDefault="00E30A5B" w:rsidP="005B13F1">
            <w:pPr>
              <w:jc w:val="center"/>
            </w:pPr>
            <w:r>
              <w:t>Total y distance</w:t>
            </w:r>
          </w:p>
          <w:p w14:paraId="34D27FA9" w14:textId="77777777" w:rsidR="00E30A5B" w:rsidRDefault="00E30A5B" w:rsidP="005B13F1">
            <w:pPr>
              <w:jc w:val="center"/>
            </w:pPr>
            <w:r>
              <w:t>(cm)</w:t>
            </w:r>
          </w:p>
        </w:tc>
        <w:tc>
          <w:tcPr>
            <w:tcW w:w="1137" w:type="dxa"/>
            <w:vAlign w:val="center"/>
          </w:tcPr>
          <w:p w14:paraId="0A783796" w14:textId="7C48876E" w:rsidR="00E30A5B" w:rsidRDefault="00E30A5B" w:rsidP="00995D1D">
            <w:pPr>
              <w:jc w:val="center"/>
            </w:pPr>
            <w:r>
              <w:t>y speed</w:t>
            </w:r>
            <w:r>
              <w:rPr>
                <w:vertAlign w:val="subscript"/>
              </w:rPr>
              <w:t xml:space="preserve"> </w:t>
            </w:r>
            <w:r w:rsidRPr="00BF1E2D">
              <w:rPr>
                <w:sz w:val="20"/>
                <w:szCs w:val="20"/>
              </w:rPr>
              <w:t>(cm/</w:t>
            </w:r>
            <w:r w:rsidR="003845D1">
              <w:rPr>
                <w:sz w:val="20"/>
                <w:szCs w:val="20"/>
              </w:rPr>
              <w:t>time</w:t>
            </w:r>
            <w:r w:rsidRPr="00BF1E2D">
              <w:rPr>
                <w:sz w:val="20"/>
                <w:szCs w:val="20"/>
              </w:rPr>
              <w:t>)</w:t>
            </w:r>
          </w:p>
        </w:tc>
      </w:tr>
      <w:tr w:rsidR="00E30A5B" w14:paraId="23065056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31CDC1F5" w14:textId="77777777" w:rsidR="00E30A5B" w:rsidRDefault="00E30A5B" w:rsidP="005B13F1">
            <w:pPr>
              <w:jc w:val="center"/>
            </w:pPr>
            <w:r>
              <w:t>0</w:t>
            </w:r>
          </w:p>
        </w:tc>
        <w:tc>
          <w:tcPr>
            <w:tcW w:w="1137" w:type="dxa"/>
            <w:vAlign w:val="center"/>
          </w:tcPr>
          <w:p w14:paraId="3D969A10" w14:textId="77777777" w:rsidR="00E30A5B" w:rsidRDefault="00E30A5B" w:rsidP="005B13F1">
            <w:pPr>
              <w:jc w:val="center"/>
            </w:pPr>
            <w:r>
              <w:t>0</w:t>
            </w:r>
          </w:p>
        </w:tc>
        <w:tc>
          <w:tcPr>
            <w:tcW w:w="1137" w:type="dxa"/>
            <w:vAlign w:val="center"/>
          </w:tcPr>
          <w:p w14:paraId="55A12B48" w14:textId="77777777" w:rsidR="00E30A5B" w:rsidRDefault="00E30A5B" w:rsidP="005B13F1">
            <w:pPr>
              <w:jc w:val="center"/>
            </w:pPr>
            <w:r>
              <w:t>n/a</w:t>
            </w:r>
          </w:p>
        </w:tc>
      </w:tr>
      <w:tr w:rsidR="00E30A5B" w14:paraId="209B5991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4444AB4A" w14:textId="77777777" w:rsidR="00E30A5B" w:rsidRDefault="00E30A5B" w:rsidP="005B13F1">
            <w:pPr>
              <w:jc w:val="center"/>
            </w:pPr>
            <w:r>
              <w:t>1</w:t>
            </w:r>
          </w:p>
        </w:tc>
        <w:tc>
          <w:tcPr>
            <w:tcW w:w="1137" w:type="dxa"/>
          </w:tcPr>
          <w:p w14:paraId="196C0AA1" w14:textId="77777777" w:rsidR="00E30A5B" w:rsidRDefault="00E30A5B" w:rsidP="005B13F1"/>
        </w:tc>
        <w:tc>
          <w:tcPr>
            <w:tcW w:w="1137" w:type="dxa"/>
          </w:tcPr>
          <w:p w14:paraId="60E086AC" w14:textId="77777777" w:rsidR="00E30A5B" w:rsidRDefault="00E30A5B" w:rsidP="005B13F1"/>
        </w:tc>
      </w:tr>
      <w:tr w:rsidR="00E30A5B" w14:paraId="59C0EDD0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02C7C46E" w14:textId="77777777" w:rsidR="00E30A5B" w:rsidRDefault="00E30A5B" w:rsidP="005B13F1">
            <w:pPr>
              <w:jc w:val="center"/>
            </w:pPr>
            <w:r>
              <w:t>2</w:t>
            </w:r>
          </w:p>
        </w:tc>
        <w:tc>
          <w:tcPr>
            <w:tcW w:w="1137" w:type="dxa"/>
          </w:tcPr>
          <w:p w14:paraId="44C75EA4" w14:textId="77777777" w:rsidR="00E30A5B" w:rsidRDefault="00E30A5B" w:rsidP="005B13F1"/>
        </w:tc>
        <w:tc>
          <w:tcPr>
            <w:tcW w:w="1137" w:type="dxa"/>
          </w:tcPr>
          <w:p w14:paraId="2F8699A4" w14:textId="77777777" w:rsidR="00E30A5B" w:rsidRDefault="00E30A5B" w:rsidP="005B13F1"/>
        </w:tc>
      </w:tr>
      <w:tr w:rsidR="00E30A5B" w14:paraId="7AF8FA94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5970181B" w14:textId="77777777" w:rsidR="00E30A5B" w:rsidRDefault="00E30A5B" w:rsidP="005B13F1">
            <w:pPr>
              <w:jc w:val="center"/>
            </w:pPr>
            <w:r>
              <w:t>3</w:t>
            </w:r>
          </w:p>
        </w:tc>
        <w:tc>
          <w:tcPr>
            <w:tcW w:w="1137" w:type="dxa"/>
          </w:tcPr>
          <w:p w14:paraId="3C59B1F4" w14:textId="5BFD6099" w:rsidR="00E30A5B" w:rsidRDefault="00E30A5B" w:rsidP="005B13F1"/>
        </w:tc>
        <w:tc>
          <w:tcPr>
            <w:tcW w:w="1137" w:type="dxa"/>
          </w:tcPr>
          <w:p w14:paraId="580CB7EE" w14:textId="77777777" w:rsidR="00E30A5B" w:rsidRDefault="00E30A5B" w:rsidP="005B13F1"/>
        </w:tc>
      </w:tr>
      <w:tr w:rsidR="00E30A5B" w14:paraId="49262134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3CB1E6CB" w14:textId="77777777" w:rsidR="00E30A5B" w:rsidRDefault="00E30A5B" w:rsidP="005B13F1">
            <w:pPr>
              <w:jc w:val="center"/>
            </w:pPr>
            <w:r>
              <w:t>4</w:t>
            </w:r>
          </w:p>
        </w:tc>
        <w:tc>
          <w:tcPr>
            <w:tcW w:w="1137" w:type="dxa"/>
          </w:tcPr>
          <w:p w14:paraId="0FEFCA4C" w14:textId="77777777" w:rsidR="00E30A5B" w:rsidRDefault="00E30A5B" w:rsidP="005B13F1"/>
        </w:tc>
        <w:tc>
          <w:tcPr>
            <w:tcW w:w="1137" w:type="dxa"/>
          </w:tcPr>
          <w:p w14:paraId="7D308332" w14:textId="5166D4EF" w:rsidR="00E30A5B" w:rsidRDefault="00E30A5B" w:rsidP="005B13F1"/>
        </w:tc>
      </w:tr>
      <w:tr w:rsidR="00E30A5B" w14:paraId="7055CEF1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56D4B476" w14:textId="77777777" w:rsidR="00E30A5B" w:rsidRDefault="00E30A5B" w:rsidP="005B13F1">
            <w:pPr>
              <w:jc w:val="center"/>
            </w:pPr>
            <w:r>
              <w:t>5</w:t>
            </w:r>
          </w:p>
        </w:tc>
        <w:tc>
          <w:tcPr>
            <w:tcW w:w="1137" w:type="dxa"/>
          </w:tcPr>
          <w:p w14:paraId="391BF446" w14:textId="77777777" w:rsidR="00E30A5B" w:rsidRDefault="00E30A5B" w:rsidP="005B13F1"/>
        </w:tc>
        <w:tc>
          <w:tcPr>
            <w:tcW w:w="1137" w:type="dxa"/>
          </w:tcPr>
          <w:p w14:paraId="0077005E" w14:textId="77777777" w:rsidR="00E30A5B" w:rsidRDefault="00E30A5B" w:rsidP="005B13F1"/>
        </w:tc>
      </w:tr>
      <w:tr w:rsidR="00E30A5B" w14:paraId="79BB2293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26F0E79E" w14:textId="77777777" w:rsidR="00E30A5B" w:rsidRDefault="00E30A5B" w:rsidP="005B13F1">
            <w:pPr>
              <w:jc w:val="center"/>
            </w:pPr>
            <w:r>
              <w:t>6</w:t>
            </w:r>
          </w:p>
        </w:tc>
        <w:tc>
          <w:tcPr>
            <w:tcW w:w="1137" w:type="dxa"/>
          </w:tcPr>
          <w:p w14:paraId="02F2655B" w14:textId="77777777" w:rsidR="00E30A5B" w:rsidRDefault="00E30A5B" w:rsidP="005B13F1"/>
        </w:tc>
        <w:tc>
          <w:tcPr>
            <w:tcW w:w="1137" w:type="dxa"/>
          </w:tcPr>
          <w:p w14:paraId="2826F614" w14:textId="77777777" w:rsidR="00E30A5B" w:rsidRDefault="00E30A5B" w:rsidP="005B13F1"/>
        </w:tc>
      </w:tr>
      <w:tr w:rsidR="00E30A5B" w14:paraId="18DC3DC7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1B2A52EC" w14:textId="77777777" w:rsidR="00E30A5B" w:rsidRDefault="00E30A5B" w:rsidP="005B13F1">
            <w:pPr>
              <w:jc w:val="center"/>
            </w:pPr>
            <w:r>
              <w:t>7</w:t>
            </w:r>
          </w:p>
        </w:tc>
        <w:tc>
          <w:tcPr>
            <w:tcW w:w="1137" w:type="dxa"/>
          </w:tcPr>
          <w:p w14:paraId="41BBE267" w14:textId="77777777" w:rsidR="00E30A5B" w:rsidRDefault="00E30A5B" w:rsidP="005B13F1"/>
        </w:tc>
        <w:tc>
          <w:tcPr>
            <w:tcW w:w="1137" w:type="dxa"/>
          </w:tcPr>
          <w:p w14:paraId="5FE96BDF" w14:textId="77777777" w:rsidR="00E30A5B" w:rsidRDefault="00E30A5B" w:rsidP="005B13F1"/>
        </w:tc>
      </w:tr>
      <w:tr w:rsidR="00E30A5B" w14:paraId="4C1D5F7F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543AC71F" w14:textId="77777777" w:rsidR="00E30A5B" w:rsidRDefault="00E30A5B" w:rsidP="005B13F1">
            <w:pPr>
              <w:jc w:val="center"/>
            </w:pPr>
            <w:r>
              <w:t>8</w:t>
            </w:r>
          </w:p>
        </w:tc>
        <w:tc>
          <w:tcPr>
            <w:tcW w:w="1137" w:type="dxa"/>
          </w:tcPr>
          <w:p w14:paraId="6DF5C334" w14:textId="77777777" w:rsidR="00E30A5B" w:rsidRDefault="00E30A5B" w:rsidP="005B13F1"/>
        </w:tc>
        <w:tc>
          <w:tcPr>
            <w:tcW w:w="1137" w:type="dxa"/>
          </w:tcPr>
          <w:p w14:paraId="084EA505" w14:textId="77777777" w:rsidR="00E30A5B" w:rsidRDefault="00E30A5B" w:rsidP="005B13F1"/>
        </w:tc>
      </w:tr>
      <w:tr w:rsidR="00E30A5B" w14:paraId="26578551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1DE56B32" w14:textId="77777777" w:rsidR="00E30A5B" w:rsidRDefault="00E30A5B" w:rsidP="005B13F1">
            <w:pPr>
              <w:jc w:val="center"/>
            </w:pPr>
            <w:r>
              <w:t>9</w:t>
            </w:r>
          </w:p>
        </w:tc>
        <w:tc>
          <w:tcPr>
            <w:tcW w:w="1137" w:type="dxa"/>
          </w:tcPr>
          <w:p w14:paraId="054E31C3" w14:textId="77777777" w:rsidR="00E30A5B" w:rsidRDefault="00E30A5B" w:rsidP="005B13F1"/>
        </w:tc>
        <w:tc>
          <w:tcPr>
            <w:tcW w:w="1137" w:type="dxa"/>
          </w:tcPr>
          <w:p w14:paraId="23D7BC17" w14:textId="77777777" w:rsidR="00E30A5B" w:rsidRDefault="00E30A5B" w:rsidP="005B13F1"/>
        </w:tc>
      </w:tr>
      <w:tr w:rsidR="00E30A5B" w14:paraId="74FFAC87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06A2286E" w14:textId="77777777" w:rsidR="00E30A5B" w:rsidRDefault="00E30A5B" w:rsidP="005B13F1">
            <w:pPr>
              <w:jc w:val="center"/>
            </w:pPr>
            <w:r>
              <w:t>10</w:t>
            </w:r>
          </w:p>
        </w:tc>
        <w:tc>
          <w:tcPr>
            <w:tcW w:w="1137" w:type="dxa"/>
          </w:tcPr>
          <w:p w14:paraId="15F5B9B0" w14:textId="77777777" w:rsidR="00E30A5B" w:rsidRDefault="00E30A5B" w:rsidP="005B13F1"/>
        </w:tc>
        <w:tc>
          <w:tcPr>
            <w:tcW w:w="1137" w:type="dxa"/>
          </w:tcPr>
          <w:p w14:paraId="0EE1517C" w14:textId="77777777" w:rsidR="00E30A5B" w:rsidRDefault="00E30A5B" w:rsidP="005B13F1"/>
        </w:tc>
      </w:tr>
      <w:tr w:rsidR="00091B34" w14:paraId="2099349A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78566FFF" w14:textId="0B14C2D0" w:rsidR="00091B34" w:rsidRDefault="00091B34" w:rsidP="005B13F1">
            <w:pPr>
              <w:jc w:val="center"/>
            </w:pPr>
            <w:r>
              <w:t>11</w:t>
            </w:r>
          </w:p>
        </w:tc>
        <w:tc>
          <w:tcPr>
            <w:tcW w:w="1137" w:type="dxa"/>
          </w:tcPr>
          <w:p w14:paraId="27139142" w14:textId="77777777" w:rsidR="00091B34" w:rsidRDefault="00091B34" w:rsidP="005B13F1"/>
        </w:tc>
        <w:tc>
          <w:tcPr>
            <w:tcW w:w="1137" w:type="dxa"/>
          </w:tcPr>
          <w:p w14:paraId="34B86220" w14:textId="77777777" w:rsidR="00091B34" w:rsidRDefault="00091B34" w:rsidP="005B13F1"/>
        </w:tc>
      </w:tr>
      <w:tr w:rsidR="00091B34" w14:paraId="17BA0944" w14:textId="77777777" w:rsidTr="005B13F1">
        <w:trPr>
          <w:trHeight w:val="315"/>
        </w:trPr>
        <w:tc>
          <w:tcPr>
            <w:tcW w:w="706" w:type="dxa"/>
            <w:vAlign w:val="center"/>
          </w:tcPr>
          <w:p w14:paraId="77400358" w14:textId="44F18006" w:rsidR="00091B34" w:rsidRDefault="00091B34" w:rsidP="005B13F1">
            <w:pPr>
              <w:jc w:val="center"/>
            </w:pPr>
            <w:r>
              <w:t>12</w:t>
            </w:r>
          </w:p>
        </w:tc>
        <w:tc>
          <w:tcPr>
            <w:tcW w:w="1137" w:type="dxa"/>
          </w:tcPr>
          <w:p w14:paraId="6DCD34BC" w14:textId="77777777" w:rsidR="00091B34" w:rsidRDefault="00091B34" w:rsidP="005B13F1"/>
        </w:tc>
        <w:tc>
          <w:tcPr>
            <w:tcW w:w="1137" w:type="dxa"/>
          </w:tcPr>
          <w:p w14:paraId="746D148B" w14:textId="77777777" w:rsidR="00091B34" w:rsidRDefault="00091B34" w:rsidP="005B13F1"/>
        </w:tc>
      </w:tr>
    </w:tbl>
    <w:p w14:paraId="3C3FBA92" w14:textId="1AAF8C4A" w:rsidR="00E21C36" w:rsidRDefault="00E21C36" w:rsidP="00CD1406">
      <w:pPr>
        <w:rPr>
          <w:b/>
        </w:rPr>
      </w:pPr>
      <w:r w:rsidRPr="00E21C36">
        <w:rPr>
          <w:b/>
        </w:rPr>
        <w:t>II.  Calculations.</w:t>
      </w:r>
    </w:p>
    <w:p w14:paraId="1EE466E0" w14:textId="31631259" w:rsidR="008265A0" w:rsidRPr="008265A0" w:rsidRDefault="008265A0" w:rsidP="00B95E26">
      <w:pPr>
        <w:spacing w:after="120"/>
      </w:pPr>
      <w:r>
        <w:tab/>
      </w:r>
      <w:r w:rsidRPr="008265A0">
        <w:t>To  calculate the average y speed in between each pair of lines</w:t>
      </w:r>
      <w:r>
        <w:t>, you will now subtract the total y distances pair by pair:</w:t>
      </w:r>
      <w:r w:rsidRPr="008265A0">
        <w:t xml:space="preserve"> </w:t>
      </w:r>
    </w:p>
    <w:p w14:paraId="2DC3D32A" w14:textId="03D69109" w:rsidR="003845D1" w:rsidRDefault="003845D1" w:rsidP="00CD1406">
      <w:r>
        <w:t xml:space="preserve">1.   Subtract the </w:t>
      </w:r>
      <w:r w:rsidRPr="003845D1">
        <w:rPr>
          <w:i/>
        </w:rPr>
        <w:t>total y distances</w:t>
      </w:r>
      <w:r>
        <w:t xml:space="preserve"> for lines 1 and 0.  </w:t>
      </w:r>
    </w:p>
    <w:p w14:paraId="44F6D8B1" w14:textId="3FFE53F5" w:rsidR="003845D1" w:rsidRDefault="003845D1" w:rsidP="00B95E26">
      <w:pPr>
        <w:spacing w:line="360" w:lineRule="auto"/>
      </w:pPr>
      <w:r>
        <w:t xml:space="preserve">      Record the result in the </w:t>
      </w:r>
      <w:r w:rsidRPr="003845D1">
        <w:rPr>
          <w:i/>
        </w:rPr>
        <w:t>y speed</w:t>
      </w:r>
      <w:r>
        <w:t xml:space="preserve"> column for line 1.</w:t>
      </w:r>
    </w:p>
    <w:p w14:paraId="79C81F91" w14:textId="1E3A6055" w:rsidR="000F3338" w:rsidRDefault="003845D1" w:rsidP="003845D1">
      <w:r>
        <w:t xml:space="preserve">2.   Subtract the </w:t>
      </w:r>
      <w:r w:rsidRPr="003845D1">
        <w:rPr>
          <w:i/>
        </w:rPr>
        <w:t>total y distances</w:t>
      </w:r>
      <w:r>
        <w:t xml:space="preserve"> for lines 2 and 1.  </w:t>
      </w:r>
    </w:p>
    <w:p w14:paraId="0A47E95B" w14:textId="40D706B9" w:rsidR="003845D1" w:rsidRDefault="003845D1" w:rsidP="00B95E26">
      <w:pPr>
        <w:spacing w:line="360" w:lineRule="auto"/>
      </w:pPr>
      <w:r>
        <w:t xml:space="preserve">       Record the result in the </w:t>
      </w:r>
      <w:r w:rsidRPr="003845D1">
        <w:rPr>
          <w:i/>
        </w:rPr>
        <w:t>y speed</w:t>
      </w:r>
      <w:r>
        <w:t xml:space="preserve"> column for line 2.</w:t>
      </w:r>
    </w:p>
    <w:p w14:paraId="15D282C0" w14:textId="4D1942C5" w:rsidR="003845D1" w:rsidRDefault="00D42EAC" w:rsidP="003845D1">
      <w:r>
        <w:t xml:space="preserve">3.  Continue to the end of </w:t>
      </w:r>
      <w:r w:rsidR="00D253D2">
        <w:t>your data.</w:t>
      </w:r>
    </w:p>
    <w:p w14:paraId="7F7005AB" w14:textId="07966D95" w:rsidR="008265A0" w:rsidRDefault="008265A0" w:rsidP="003845D1"/>
    <w:p w14:paraId="30F6955E" w14:textId="514BF9F6" w:rsidR="008265A0" w:rsidRPr="008265A0" w:rsidRDefault="008265A0" w:rsidP="003845D1">
      <w:pPr>
        <w:rPr>
          <w:b/>
        </w:rPr>
      </w:pPr>
      <w:r w:rsidRPr="008265A0">
        <w:rPr>
          <w:b/>
        </w:rPr>
        <w:t>III.   Graphs</w:t>
      </w:r>
    </w:p>
    <w:p w14:paraId="38EFFFB8" w14:textId="00514F7A" w:rsidR="00D42EAC" w:rsidRDefault="005A1920" w:rsidP="00091B34">
      <w:pPr>
        <w:spacing w:line="276" w:lineRule="auto"/>
      </w:pPr>
      <w:r>
        <w:tab/>
      </w:r>
      <w:r w:rsidR="00D42EAC">
        <w:t>Each partner will do a different plot on a sheet of graph paper</w:t>
      </w:r>
      <w:r w:rsidR="00091B34">
        <w:t>.</w:t>
      </w:r>
    </w:p>
    <w:p w14:paraId="544D4048" w14:textId="3DEDC846" w:rsidR="00091B34" w:rsidRDefault="00091B34" w:rsidP="008265A0">
      <w:pPr>
        <w:spacing w:line="360" w:lineRule="auto"/>
      </w:pPr>
      <w:r>
        <w:t xml:space="preserve">Both graphs use “line #” instead of time along the x-axis.  </w:t>
      </w:r>
    </w:p>
    <w:p w14:paraId="29770DA1" w14:textId="78603691" w:rsidR="00D42EAC" w:rsidRDefault="00D42EAC" w:rsidP="008265A0">
      <w:r>
        <w:t xml:space="preserve">A)  </w:t>
      </w:r>
      <w:r w:rsidRPr="00995D1D">
        <w:rPr>
          <w:i/>
        </w:rPr>
        <w:t>One partner:</w:t>
      </w:r>
      <w:r>
        <w:t xml:space="preserve">   P</w:t>
      </w:r>
      <w:r w:rsidR="00CD1406">
        <w:t xml:space="preserve">lot “total </w:t>
      </w:r>
      <w:r>
        <w:t>y</w:t>
      </w:r>
      <w:r w:rsidR="00CD1406">
        <w:t xml:space="preserve"> distance” on the y-axis </w:t>
      </w:r>
      <w:r>
        <w:t>vs</w:t>
      </w:r>
      <w:r w:rsidR="00CD1406">
        <w:t xml:space="preserve"> </w:t>
      </w:r>
      <w:r>
        <w:t>line #</w:t>
      </w:r>
      <w:r w:rsidR="00CD1406">
        <w:t xml:space="preserve">.     </w:t>
      </w:r>
    </w:p>
    <w:p w14:paraId="1E1A4FD0" w14:textId="6E51ECAB" w:rsidR="008265A0" w:rsidRDefault="008265A0" w:rsidP="008265A0">
      <w:pPr>
        <w:spacing w:line="360" w:lineRule="auto"/>
      </w:pPr>
      <w:r>
        <w:t xml:space="preserve">      </w:t>
      </w:r>
      <w:r>
        <w:sym w:font="Wingdings" w:char="F0E0"/>
      </w:r>
      <w:r>
        <w:t xml:space="preserve"> Draw </w:t>
      </w:r>
      <w:r w:rsidRPr="00612E1C">
        <w:rPr>
          <w:b/>
        </w:rPr>
        <w:t>a smooth curve</w:t>
      </w:r>
      <w:r>
        <w:t xml:space="preserve"> that fits the data points as well as possible.</w:t>
      </w:r>
    </w:p>
    <w:p w14:paraId="186EE971" w14:textId="12548471" w:rsidR="00D42EAC" w:rsidRDefault="00D42EAC" w:rsidP="00A77BAC">
      <w:r>
        <w:t xml:space="preserve">B)  </w:t>
      </w:r>
      <w:r w:rsidR="008265A0" w:rsidRPr="00995D1D">
        <w:rPr>
          <w:i/>
        </w:rPr>
        <w:t>Other</w:t>
      </w:r>
      <w:r w:rsidRPr="00995D1D">
        <w:rPr>
          <w:i/>
        </w:rPr>
        <w:t xml:space="preserve"> partner:</w:t>
      </w:r>
      <w:r>
        <w:t xml:space="preserve">   Plot “y </w:t>
      </w:r>
      <w:r w:rsidR="008265A0">
        <w:t>speed</w:t>
      </w:r>
      <w:r>
        <w:t xml:space="preserve">” on the y-axis vs line #.     </w:t>
      </w:r>
    </w:p>
    <w:p w14:paraId="4F6995ED" w14:textId="631195BF" w:rsidR="008265A0" w:rsidRDefault="008265A0" w:rsidP="00982034">
      <w:pPr>
        <w:spacing w:after="120"/>
      </w:pPr>
      <w:r>
        <w:t xml:space="preserve">      </w:t>
      </w:r>
      <w:r>
        <w:sym w:font="Wingdings" w:char="F0E0"/>
      </w:r>
      <w:r>
        <w:t xml:space="preserve"> Use a rule</w:t>
      </w:r>
      <w:r w:rsidR="00D409DF">
        <w:t>r</w:t>
      </w:r>
      <w:bookmarkStart w:id="0" w:name="_GoBack"/>
      <w:bookmarkEnd w:id="0"/>
      <w:r>
        <w:t xml:space="preserve"> to draw </w:t>
      </w:r>
      <w:r w:rsidRPr="00612E1C">
        <w:rPr>
          <w:b/>
        </w:rPr>
        <w:t>a straight line</w:t>
      </w:r>
      <w:r>
        <w:t xml:space="preserve"> that best fits the data points.</w:t>
      </w:r>
    </w:p>
    <w:p w14:paraId="0C0D2B86" w14:textId="1E670DBD" w:rsidR="000F3338" w:rsidRDefault="00982034">
      <w:r>
        <w:t>C)  Staple your graph to your lab.</w:t>
      </w:r>
    </w:p>
    <w:p w14:paraId="31A52B62" w14:textId="77777777" w:rsidR="00D253D2" w:rsidRDefault="008265A0" w:rsidP="00432C59">
      <w:r w:rsidRPr="008265A0">
        <w:rPr>
          <w:b/>
        </w:rPr>
        <w:lastRenderedPageBreak/>
        <w:t>IV.</w:t>
      </w:r>
      <w:r>
        <w:t xml:space="preserve">  </w:t>
      </w:r>
      <w:r w:rsidR="00091B34" w:rsidRPr="00AB40F1">
        <w:rPr>
          <w:b/>
        </w:rPr>
        <w:t xml:space="preserve">Analysis </w:t>
      </w:r>
    </w:p>
    <w:p w14:paraId="17F4F8E1" w14:textId="2C197E12" w:rsidR="00432C59" w:rsidRDefault="00A041F7" w:rsidP="004E56FE">
      <w:pPr>
        <w:spacing w:after="1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69064A49" wp14:editId="00E14D08">
                <wp:simplePos x="0" y="0"/>
                <wp:positionH relativeFrom="column">
                  <wp:posOffset>4502150</wp:posOffset>
                </wp:positionH>
                <wp:positionV relativeFrom="paragraph">
                  <wp:posOffset>307340</wp:posOffset>
                </wp:positionV>
                <wp:extent cx="1643826" cy="837022"/>
                <wp:effectExtent l="0" t="0" r="0" b="127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3826" cy="837022"/>
                          <a:chOff x="148264" y="-12700"/>
                          <a:chExt cx="1643826" cy="837022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763906" y="82550"/>
                            <a:ext cx="891704" cy="685800"/>
                            <a:chOff x="40006" y="-25400"/>
                            <a:chExt cx="891704" cy="685800"/>
                          </a:xfrm>
                        </wpg:grpSpPr>
                        <wps:wsp>
                          <wps:cNvPr id="3" name="Rectangle 3"/>
                          <wps:cNvSpPr/>
                          <wps:spPr>
                            <a:xfrm>
                              <a:off x="234950" y="-25400"/>
                              <a:ext cx="467772" cy="16507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Rectangle 2"/>
                          <wps:cNvSpPr/>
                          <wps:spPr>
                            <a:xfrm>
                              <a:off x="40006" y="101600"/>
                              <a:ext cx="891704" cy="5588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Oval 4"/>
                          <wps:cNvSpPr/>
                          <wps:spPr>
                            <a:xfrm>
                              <a:off x="107950" y="127000"/>
                              <a:ext cx="63500" cy="63500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Straight Arrow Connector 5"/>
                          <wps:cNvCnPr/>
                          <wps:spPr>
                            <a:xfrm>
                              <a:off x="139700" y="165100"/>
                              <a:ext cx="0" cy="2730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8264" y="-12700"/>
                            <a:ext cx="821689" cy="3930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AD0726" w14:textId="77777777" w:rsidR="00D67125" w:rsidRPr="00A041F7" w:rsidRDefault="00D6712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A041F7">
                                <w:rPr>
                                  <w:sz w:val="20"/>
                                  <w:szCs w:val="20"/>
                                </w:rPr>
                                <w:t>release ball</w:t>
                              </w:r>
                            </w:p>
                            <w:p w14:paraId="2E4471B2" w14:textId="03F81736" w:rsidR="00D67125" w:rsidRPr="00A041F7" w:rsidRDefault="00D6712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A041F7">
                                <w:rPr>
                                  <w:sz w:val="20"/>
                                  <w:szCs w:val="20"/>
                                </w:rPr>
                                <w:t>from rest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97813" y="577308"/>
                            <a:ext cx="594277" cy="2470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0CBC7D" w14:textId="357C52FB" w:rsidR="00A041F7" w:rsidRPr="00A041F7" w:rsidRDefault="00A041F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board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9967" y="38763"/>
                            <a:ext cx="594277" cy="2470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7D58A3" w14:textId="7179457B" w:rsidR="00A041F7" w:rsidRPr="00A041F7" w:rsidRDefault="00A041F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block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064A49" id="Group 9" o:spid="_x0000_s1068" style="position:absolute;margin-left:354.5pt;margin-top:24.2pt;width:129.45pt;height:65.9pt;z-index:251725824;mso-width-relative:margin;mso-height-relative:margin" coordorigin="1482,-127" coordsize="16438,8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">
                <v:group id="Group 8" o:spid="_x0000_s1069" style="position:absolute;left:7639;top:825;width:8917;height:6858" coordorigin="400,-254" coordsize="8917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Rectangle 3" o:spid="_x0000_s1070" style="position:absolute;left:2349;top:-254;width:4678;height:16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fvRcAA&#10;AADaAAAADwAAAGRycy9kb3ducmV2LnhtbESPQYvCMBSE74L/ITxhb2uqC7JUo4ggeFrZKnh9Ns+m&#10;2LyUJNauv94sCB6HmfmGWax624iOfKgdK5iMMxDEpdM1VwqOh+3nN4gQkTU2jknBHwVYLYeDBeba&#10;3fmXuiJWIkE45KjAxNjmUobSkMUwdi1x8i7OW4xJ+kpqj/cEt42cZtlMWqw5LRhsaWOovBY3q6Dr&#10;ztPHdr9uf+LJYaG93xs+K/Ux6tdzEJH6+A6/2jut4Av+r6Qb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zfvRcAAAADaAAAADwAAAAAAAAAAAAAAAACYAgAAZHJzL2Rvd25y&#10;ZXYueG1sUEsFBgAAAAAEAAQA9QAAAIUDAAAAAA==&#10;" fillcolor="#bfbfbf [2412]" strokecolor="black [3213]" strokeweight="1pt"/>
                  <v:rect id="Rectangle 2" o:spid="_x0000_s1071" style="position:absolute;left:400;top:1016;width:8917;height:5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q42sIA&#10;AADaAAAADwAAAGRycy9kb3ducmV2LnhtbESPzW7CMBCE75V4B2sr9Vac5gAoYBCl6g/cmgLnVbwk&#10;UbPrKHYh5ekxEhLH0cx8o5ktem7UkTpfOzHwMkxAkRTO1lIa2P68P09A+YBisXFCBv7Jw2I+eJhh&#10;Zt1JvumYh1JFiPgMDVQhtJnWvqiI0Q9dSxK9g+sYQ5RdqW2HpwjnRqdJMtKMtcSFCltaVVT85n9s&#10;gDfy2u4+E+R0tD57Lj7Gb/XemKfHfjkFFagP9/Ct/WUNpHC9Em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WrjawgAAANoAAAAPAAAAAAAAAAAAAAAAAJgCAABkcnMvZG93&#10;bnJldi54bWxQSwUGAAAAAAQABAD1AAAAhwMAAAAA&#10;" fillcolor="white [3212]" strokecolor="black [3213]" strokeweight="1pt"/>
                  <v:oval id="Oval 4" o:spid="_x0000_s1072" style="position:absolute;left:1079;top:1270;width:635;height: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CzDsIA&#10;AADaAAAADwAAAGRycy9kb3ducmV2LnhtbESP3YrCMBSE74V9h3CEvRGb+oNIt1FEkN0Lb7Q+wCE5&#10;tl2bk24Ttb79RhC8HGbmGyZf97YRN+p87VjBJElBEGtnai4VnIrdeAnCB2SDjWNS8CAP69XHIMfM&#10;uDsf6HYMpYgQ9hkqqEJoMym9rsiiT1xLHL2z6yyGKLtSmg7vEW4bOU3ThbRYc1yosKVtRfpyvFoF&#10;xXnvvT2c9KNYTK/6z81+R8tvpT6H/eYLRKA+vMOv9o9RMIfn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LMOwgAAANoAAAAPAAAAAAAAAAAAAAAAAJgCAABkcnMvZG93&#10;bnJldi54bWxQSwUGAAAAAAQABAD1AAAAhwMAAAAA&#10;" fillcolor="black [3213]" strokecolor="black [3213]" strokeweight="2pt"/>
                  <v:shape id="Straight Arrow Connector 5" o:spid="_x0000_s1073" type="#_x0000_t32" style="position:absolute;left:1397;top:1651;width:0;height:27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AeuL8AAADaAAAADwAAAGRycy9kb3ducmV2LnhtbESP3YrCMBSE7wXfIRxhb0RTZRWpRhFh&#10;oXu56gMcmmNTbE5Kkv7s25uFBS+HmfmGOZxG24iefKgdK1gtMxDEpdM1Vwrut6/FDkSIyBobx6Tg&#10;lwKcjtPJAXPtBv6h/horkSAcclRgYmxzKUNpyGJYupY4eQ/nLcYkfSW1xyHBbSPXWbaVFmtOCwZb&#10;uhgqn9fOKnA9m+/PuY1P2ZW3M3bFZfCFUh+z8bwHEWmM7/B/u9AKNvB3Jd0AeXw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VAeuL8AAADaAAAADwAAAAAAAAAAAAAAAACh&#10;AgAAZHJzL2Rvd25yZXYueG1sUEsFBgAAAAAEAAQA+QAAAI0DAAAAAA==&#10;" strokecolor="black [3040]">
                    <v:stroke endarrow="block"/>
                  </v:shape>
                </v:group>
                <v:shape id="_x0000_s1074" type="#_x0000_t202" style="position:absolute;left:1482;top:-127;width:8217;height:39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W1+MEA&#10;AADaAAAADwAAAGRycy9kb3ducmV2LnhtbESPQWvCQBSE70L/w/KE3nRjoSKpawi2BQ9equn9kX3N&#10;hmbfhuyrif/eFYQeh5n5htkWk+/UhYbYBjawWmagiOtgW24MVOfPxQZUFGSLXWAycKUIxe5ptsXc&#10;hpG/6HKSRiUIxxwNOJE+1zrWjjzGZeiJk/cTBo+S5NBoO+CY4L7TL1m21h5bTgsOe9o7qn9Pf96A&#10;iC1X1+rDx8P3dHwfXVa/YmXM83wq30AJTfIffrQP1sAa7lfSDd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VtfjBAAAA2gAAAA8AAAAAAAAAAAAAAAAAmAIAAGRycy9kb3du&#10;cmV2LnhtbFBLBQYAAAAABAAEAPUAAACGAwAAAAA=&#10;" filled="f" stroked="f">
                  <v:textbox style="mso-fit-shape-to-text:t">
                    <w:txbxContent>
                      <w:p w14:paraId="37AD0726" w14:textId="77777777" w:rsidR="00D67125" w:rsidRPr="00A041F7" w:rsidRDefault="00D67125">
                        <w:pPr>
                          <w:rPr>
                            <w:sz w:val="20"/>
                            <w:szCs w:val="20"/>
                          </w:rPr>
                        </w:pPr>
                        <w:r w:rsidRPr="00A041F7">
                          <w:rPr>
                            <w:sz w:val="20"/>
                            <w:szCs w:val="20"/>
                          </w:rPr>
                          <w:t>release ball</w:t>
                        </w:r>
                      </w:p>
                      <w:p w14:paraId="2E4471B2" w14:textId="03F81736" w:rsidR="00D67125" w:rsidRPr="00A041F7" w:rsidRDefault="00D67125">
                        <w:pPr>
                          <w:rPr>
                            <w:sz w:val="20"/>
                            <w:szCs w:val="20"/>
                          </w:rPr>
                        </w:pPr>
                        <w:r w:rsidRPr="00A041F7">
                          <w:rPr>
                            <w:sz w:val="20"/>
                            <w:szCs w:val="20"/>
                          </w:rPr>
                          <w:t>from rest</w:t>
                        </w:r>
                      </w:p>
                    </w:txbxContent>
                  </v:textbox>
                </v:shape>
                <v:shape id="_x0000_s1075" type="#_x0000_t202" style="position:absolute;left:11978;top:5773;width:5942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BRWsAA&#10;AADcAAAADwAAAGRycy9kb3ducmV2LnhtbERPTWvCQBC9F/wPyxS81Y3FiqSuIraCBy9qvA/ZaTY0&#10;OxuyUxP/vSsUvM3jfc5yPfhGXamLdWAD00kGirgMtubKQHHevS1ARUG22AQmAzeKsF6NXpaY29Dz&#10;ka4nqVQK4ZijASfS5lrH0pHHOAktceJ+QudREuwqbTvsU7hv9HuWzbXHmlODw5a2jsrf0583IGI3&#10;01vx7eP+Mhy+epeVH1gYM34dNp+ghAZ5iv/de5vmz2fweCZdoF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DBRWsAAAADcAAAADwAAAAAAAAAAAAAAAACYAgAAZHJzL2Rvd25y&#10;ZXYueG1sUEsFBgAAAAAEAAQA9QAAAIUDAAAAAA==&#10;" filled="f" stroked="f">
                  <v:textbox style="mso-fit-shape-to-text:t">
                    <w:txbxContent>
                      <w:p w14:paraId="730CBC7D" w14:textId="357C52FB" w:rsidR="00A041F7" w:rsidRPr="00A041F7" w:rsidRDefault="00A041F7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board</w:t>
                        </w:r>
                      </w:p>
                    </w:txbxContent>
                  </v:textbox>
                </v:shape>
                <v:shape id="_x0000_s1076" type="#_x0000_t202" style="position:absolute;left:9699;top:387;width:5943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z0wb8A&#10;AADcAAAADwAAAGRycy9kb3ducmV2LnhtbERPTWvCQBC9C/0PyxS86caCUqKrSK3gwYs23ofsmA3N&#10;zobsaOK/dwsFb/N4n7PaDL5Rd+piHdjAbJqBIi6DrbkyUPzsJ5+goiBbbAKTgQdF2KzfRivMbej5&#10;RPezVCqFcMzRgBNpc61j6chjnIaWOHHX0HmUBLtK2w77FO4b/ZFlC+2x5tTgsKUvR+Xv+eYNiNjt&#10;7FF8+3i4DMdd77JyjoUx4/dhuwQlNMhL/O8+2DR/MYe/Z9IFe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fPTBvwAAANwAAAAPAAAAAAAAAAAAAAAAAJgCAABkcnMvZG93bnJl&#10;di54bWxQSwUGAAAAAAQABAD1AAAAhAMAAAAA&#10;" filled="f" stroked="f">
                  <v:textbox style="mso-fit-shape-to-text:t">
                    <w:txbxContent>
                      <w:p w14:paraId="6F7D58A3" w14:textId="7179457B" w:rsidR="00A041F7" w:rsidRPr="00A041F7" w:rsidRDefault="00A041F7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block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7872" behindDoc="1" locked="0" layoutInCell="1" allowOverlap="1" wp14:anchorId="79CF6434" wp14:editId="0DB87ED5">
                <wp:simplePos x="0" y="0"/>
                <wp:positionH relativeFrom="column">
                  <wp:posOffset>7244721</wp:posOffset>
                </wp:positionH>
                <wp:positionV relativeFrom="paragraph">
                  <wp:posOffset>402590</wp:posOffset>
                </wp:positionV>
                <wp:extent cx="965200" cy="1404620"/>
                <wp:effectExtent l="0" t="0" r="0" b="63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7316EB" w14:textId="77777777" w:rsidR="00A041F7" w:rsidRDefault="00A041F7">
                            <w:r>
                              <w:t>release ball</w:t>
                            </w:r>
                          </w:p>
                          <w:p w14:paraId="61430DEF" w14:textId="77777777" w:rsidR="00A041F7" w:rsidRDefault="00A041F7">
                            <w:r>
                              <w:t>from rest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CF6434" id="Text Box 2" o:spid="_x0000_s1077" type="#_x0000_t202" style="position:absolute;margin-left:570.45pt;margin-top:31.7pt;width:76pt;height:110.6pt;z-index:-2515886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" filled="f" stroked="f">
                <v:textbox style="mso-fit-shape-to-text:t">
                  <w:txbxContent>
                    <w:p w14:paraId="337316EB" w14:textId="77777777" w:rsidR="00A041F7" w:rsidRDefault="00A041F7">
                      <w:r>
                        <w:t>release ball</w:t>
                      </w:r>
                    </w:p>
                    <w:p w14:paraId="61430DEF" w14:textId="77777777" w:rsidR="00A041F7" w:rsidRDefault="00A041F7">
                      <w:r>
                        <w:t>from rest</w:t>
                      </w:r>
                    </w:p>
                  </w:txbxContent>
                </v:textbox>
              </v:shape>
            </w:pict>
          </mc:Fallback>
        </mc:AlternateContent>
      </w:r>
      <w:r w:rsidR="00D253D2">
        <w:tab/>
      </w:r>
      <w:r w:rsidR="0074444A">
        <w:t>On your graphs</w:t>
      </w:r>
      <w:r w:rsidR="00FA22B3">
        <w:t>, the</w:t>
      </w:r>
      <w:r w:rsidR="00432C59">
        <w:t xml:space="preserve"> time is </w:t>
      </w:r>
      <w:r w:rsidR="0074444A">
        <w:t>given</w:t>
      </w:r>
      <w:r w:rsidR="00432C59">
        <w:t xml:space="preserve"> in “</w:t>
      </w:r>
      <w:r w:rsidR="00D253D2">
        <w:t>line #</w:t>
      </w:r>
      <w:r w:rsidR="00432C59">
        <w:t xml:space="preserve">,” and not </w:t>
      </w:r>
      <w:r w:rsidR="00432C59" w:rsidRPr="00432C59">
        <w:rPr>
          <w:i/>
        </w:rPr>
        <w:t>seconds</w:t>
      </w:r>
      <w:r w:rsidR="00432C59">
        <w:t xml:space="preserve">.  In this section, you will calculate quantities in the real units of seconds.  </w:t>
      </w:r>
    </w:p>
    <w:p w14:paraId="20FF924D" w14:textId="61AA76F8" w:rsidR="00091B34" w:rsidRDefault="00D253D2" w:rsidP="004E56FE">
      <w:pPr>
        <w:spacing w:line="276" w:lineRule="auto"/>
      </w:pPr>
      <w:r>
        <w:t xml:space="preserve">1.  </w:t>
      </w:r>
      <w:r w:rsidR="00DA2D55">
        <w:t>Set the block under the board again.</w:t>
      </w:r>
    </w:p>
    <w:p w14:paraId="5104EA4F" w14:textId="169664CD" w:rsidR="00B24120" w:rsidRPr="00FA22B3" w:rsidRDefault="00DA2D55" w:rsidP="00FA22B3">
      <w:pPr>
        <w:spacing w:after="120"/>
        <w:ind w:right="3997"/>
      </w:pPr>
      <w:r>
        <w:t xml:space="preserve">2.  Release the ball </w:t>
      </w:r>
      <w:r w:rsidRPr="000A7424">
        <w:rPr>
          <w:b/>
        </w:rPr>
        <w:t>from rest</w:t>
      </w:r>
      <w:r>
        <w:t xml:space="preserve"> near the top of the board.  Time how long it takes the ball to </w:t>
      </w:r>
      <w:r w:rsidR="00EB0E23">
        <w:t>roll</w:t>
      </w:r>
      <w:r>
        <w:t xml:space="preserve"> off the board.   </w:t>
      </w:r>
      <w:r w:rsidR="00B24120" w:rsidRPr="00DA2D55">
        <w:t xml:space="preserve">This time is the </w:t>
      </w:r>
      <w:r w:rsidR="00B24120" w:rsidRPr="00DA2D55">
        <w:rPr>
          <w:i/>
        </w:rPr>
        <w:t>same</w:t>
      </w:r>
      <w:r w:rsidR="00B24120" w:rsidRPr="00DA2D55">
        <w:t xml:space="preserve"> </w:t>
      </w:r>
      <w:r w:rsidR="00B24120" w:rsidRPr="00DA2D55">
        <w:rPr>
          <w:i/>
        </w:rPr>
        <w:t xml:space="preserve">amount of time it takes a ball fired horizontally to travel to the bottom.  </w:t>
      </w:r>
    </w:p>
    <w:p w14:paraId="628D5A6D" w14:textId="08E123FD" w:rsidR="00DA2D55" w:rsidRPr="00DA2D55" w:rsidRDefault="00ED52B4">
      <w:pPr>
        <w:spacing w:line="360" w:lineRule="auto"/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48BC8CE3" wp14:editId="6F5D36F1">
                <wp:simplePos x="0" y="0"/>
                <wp:positionH relativeFrom="column">
                  <wp:posOffset>5029200</wp:posOffset>
                </wp:positionH>
                <wp:positionV relativeFrom="paragraph">
                  <wp:posOffset>73979</wp:posOffset>
                </wp:positionV>
                <wp:extent cx="1636671" cy="1532756"/>
                <wp:effectExtent l="0" t="0" r="0" b="0"/>
                <wp:wrapNone/>
                <wp:docPr id="83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6671" cy="1532756"/>
                          <a:chOff x="0" y="0"/>
                          <a:chExt cx="1636671" cy="1532756"/>
                        </a:xfrm>
                      </wpg:grpSpPr>
                      <wpg:grpSp>
                        <wpg:cNvPr id="198" name="Group 198"/>
                        <wpg:cNvGrpSpPr/>
                        <wpg:grpSpPr>
                          <a:xfrm>
                            <a:off x="0" y="0"/>
                            <a:ext cx="1636671" cy="1532756"/>
                            <a:chOff x="81975" y="47569"/>
                            <a:chExt cx="2540287" cy="2379559"/>
                          </a:xfrm>
                        </wpg:grpSpPr>
                        <wpg:grpSp>
                          <wpg:cNvPr id="199" name="Group 49"/>
                          <wpg:cNvGrpSpPr>
                            <a:grpSpLocks/>
                          </wpg:cNvGrpSpPr>
                          <wpg:grpSpPr bwMode="auto">
                            <a:xfrm>
                              <a:off x="238836" y="170595"/>
                              <a:ext cx="2209800" cy="1458944"/>
                              <a:chOff x="3180" y="12543"/>
                              <a:chExt cx="2730" cy="1802"/>
                            </a:xfrm>
                          </wpg:grpSpPr>
                          <wps:wsp>
                            <wps:cNvPr id="200" name="Rectangle 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80" y="12543"/>
                                <a:ext cx="2715" cy="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Line 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315" y="12543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45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Line 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58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" name="Line 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72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" name="Line 3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85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" name="Line 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99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" name="Line 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12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Line 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26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39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Line 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53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1" name="Line 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66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2" name="Lin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0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" name="Line 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93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Line 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7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4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0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" name="Line 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4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" name="Line 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47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4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61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74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Arc 46"/>
                            <wps:cNvSpPr>
                              <a:spLocks/>
                            </wps:cNvSpPr>
                            <wps:spPr bwMode="auto">
                              <a:xfrm>
                                <a:off x="3285" y="12660"/>
                                <a:ext cx="2501" cy="168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2" name="Line 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180" y="12668"/>
                                <a:ext cx="2730" cy="0"/>
                              </a:xfrm>
                              <a:prstGeom prst="line">
                                <a:avLst/>
                              </a:prstGeom>
                              <a:ln w="12700">
                                <a:headEnd/>
                                <a:tailEnd/>
                              </a:ln>
                              <a:extLst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23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975" y="59983"/>
                              <a:ext cx="438150" cy="3619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1F5039" w14:textId="77777777" w:rsidR="00ED52B4" w:rsidRDefault="00ED52B4">
                                <w: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84112" y="47569"/>
                              <a:ext cx="438150" cy="3619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556078" w14:textId="77777777" w:rsidR="00ED52B4" w:rsidRDefault="00ED52B4">
                                <w: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2800" y="1343999"/>
                              <a:ext cx="438150" cy="3619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629330" w14:textId="77777777" w:rsidR="00ED52B4" w:rsidRPr="0079465F" w:rsidRDefault="00ED52B4">
                                <w:pPr>
                                  <w:rPr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79465F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0408" y="1322751"/>
                              <a:ext cx="438150" cy="3619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B59018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 w:rsidRPr="0079465F">
                                  <w:rPr>
                                    <w:b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0356" y="1322751"/>
                              <a:ext cx="438150" cy="3619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65EC12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815" y="1322862"/>
                              <a:ext cx="407574" cy="5063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72E973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13649" y="1328166"/>
                              <a:ext cx="499542" cy="405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6E1113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8890" y="1314731"/>
                              <a:ext cx="725804" cy="5114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7050B0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etc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1214" y="1915657"/>
                              <a:ext cx="725804" cy="5114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4B96FC" w14:textId="61767D4C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d</w:t>
                                </w:r>
                                <w:r w:rsidRPr="00ED52B4">
                                  <w:rPr>
                                    <w:b/>
                                    <w:vertAlign w:val="subscript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2" name="Left Brace 82"/>
                        <wps:cNvSpPr/>
                        <wps:spPr>
                          <a:xfrm rot="16200000">
                            <a:off x="768544" y="555372"/>
                            <a:ext cx="172300" cy="1230155"/>
                          </a:xfrm>
                          <a:prstGeom prst="leftBrac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BC8CE3" id="Group 83" o:spid="_x0000_s1078" style="position:absolute;margin-left:396pt;margin-top:5.85pt;width:128.85pt;height:120.7pt;z-index:251691008;mso-height-relative:margin" coordsize="16366,15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">
                <v:group id="Group 198" o:spid="_x0000_s1079" style="position:absolute;width:16366;height:15327" coordorigin="819,475" coordsize="25402,237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<v:group id="Group 49" o:spid="_x0000_s1080" style="position:absolute;left:2388;top:1705;width:22098;height:14590" coordorigin="3180,12543" coordsize="2730,1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<v:rect id="Rectangle 26" o:spid="_x0000_s1081" style="position:absolute;left:3180;top:12543;width:2715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oe7sQA&#10;AADcAAAADwAAAGRycy9kb3ducmV2LnhtbESPQWvCQBSE74L/YXmCN900QtHUNZSWiD1qvPT2mn1N&#10;0mbfht2Npv313YLgcZiZb5htPppOXMj51rKCh2UCgriyuuVawbksFmsQPiBr7CyTgh/ykO+mky1m&#10;2l75SJdTqEWEsM9QQRNCn0npq4YM+qXtiaP3aZ3BEKWrpXZ4jXDTyTRJHqXBluNCgz29NFR9nwaj&#10;4KNNz/h7LPeJ2RSr8DaWX8P7q1Lz2fj8BCLQGO7hW/ugFUQi/J+JR0D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KHu7EAAAA3AAAAA8AAAAAAAAAAAAAAAAAmAIAAGRycy9k&#10;b3ducmV2LnhtbFBLBQYAAAAABAAEAPUAAACJAwAAAAA=&#10;"/>
                    <v:line id="Line 27" o:spid="_x0000_s1082" style="position:absolute;visibility:visible;mso-wrap-style:square" from="3315,12543" to="3315,14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      <v:line id="Line 28" o:spid="_x0000_s1083" style="position:absolute;visibility:visible;mso-wrap-style:square" from="3450,12558" to="345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    <v:line id="Line 29" o:spid="_x0000_s1084" style="position:absolute;visibility:visible;mso-wrap-style:square" from="3585,12558" to="358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7/1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/9XGAAAA3AAAAA8AAAAAAAAA&#10;AAAAAAAAoQIAAGRycy9kb3ducmV2LnhtbFBLBQYAAAAABAAEAPkAAACUAwAAAAA=&#10;"/>
                    <v:line id="Line 30" o:spid="_x0000_s1085" style="position:absolute;visibility:visible;mso-wrap-style:square" from="3720,12558" to="372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    <v:line id="Line 31" o:spid="_x0000_s1086" style="position:absolute;visibility:visible;mso-wrap-style:square" from="3855,12558" to="385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    <v:line id="Line 32" o:spid="_x0000_s1087" style="position:absolute;visibility:visible;mso-wrap-style:square" from="3990,12558" to="399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    <v:line id="Line 33" o:spid="_x0000_s1088" style="position:absolute;visibility:visible;mso-wrap-style:square" from="4125,12558" to="412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    <v:line id="Line 34" o:spid="_x0000_s1089" style="position:absolute;visibility:visible;mso-wrap-style:square" from="4260,12558" to="426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    <v:line id="Line 35" o:spid="_x0000_s1090" style="position:absolute;visibility:visible;mso-wrap-style:square" from="4395,12558" to="439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    <v:line id="Line 36" o:spid="_x0000_s1091" style="position:absolute;visibility:visible;mso-wrap-style:square" from="4530,12558" to="453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    <v:line id="Line 37" o:spid="_x0000_s1092" style="position:absolute;visibility:visible;mso-wrap-style:square" from="4665,12558" to="466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    <v:line id="Line 38" o:spid="_x0000_s1093" style="position:absolute;visibility:visible;mso-wrap-style:square" from="4800,12558" to="480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Mk8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bzJPGAAAA3AAAAA8AAAAAAAAA&#10;AAAAAAAAoQIAAGRycy9kb3ducmV2LnhtbFBLBQYAAAAABAAEAPkAAACUAwAAAAA=&#10;"/>
                    <v:line id="Line 39" o:spid="_x0000_s1094" style="position:absolute;visibility:visible;mso-wrap-style:square" from="4935,12558" to="493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    <v:line id="Line 40" o:spid="_x0000_s1095" style="position:absolute;visibility:visible;mso-wrap-style:square" from="5070,12558" to="507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    <v:line id="Line 41" o:spid="_x0000_s1096" style="position:absolute;visibility:visible;mso-wrap-style:square" from="5205,12558" to="520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  <v:line id="Line 42" o:spid="_x0000_s1097" style="position:absolute;visibility:visible;mso-wrap-style:square" from="5340,12558" to="534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    <v:line id="Line 43" o:spid="_x0000_s1098" style="position:absolute;visibility:visible;mso-wrap-style:square" from="5475,12558" to="547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7ec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Xxj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c/t5xAAAANwAAAAPAAAAAAAAAAAA&#10;AAAAAKECAABkcnMvZG93bnJldi54bWxQSwUGAAAAAAQABAD5AAAAkgMAAAAA&#10;"/>
                    <v:line id="Line 44" o:spid="_x0000_s1099" style="position:absolute;visibility:visible;mso-wrap-style:square" from="5610,12558" to="561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    <v:line id="Line 45" o:spid="_x0000_s1100" style="position:absolute;visibility:visible;mso-wrap-style:square" from="5745,12558" to="574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    <v:shape id="Arc 46" o:spid="_x0000_s1101" style="position:absolute;left:3285;top:12660;width:2501;height:168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MDcsUA&#10;AADcAAAADwAAAGRycy9kb3ducmV2LnhtbESP3WrCQBSE7wu+w3IE7+rGgKWkriIWIfiLVkovj9lj&#10;Eps9G7JbjW/vCgUvh5n5hhlNWlOJCzWutKxg0I9AEGdWl5wrOHzNX99BOI+ssbJMCm7kYDLuvIww&#10;0fbKO7rsfS4ChF2CCgrv60RKlxVk0PVtTRy8k20M+iCbXOoGrwFuKhlH0Zs0WHJYKLCmWUHZ7/7P&#10;KHDb1WHDp3S4Xqabxfz4ff5Z8adSvW47/QDhqfXP8H871QrieACPM+EIy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0wNyxQAAANwAAAAPAAAAAAAAAAAAAAAAAJgCAABkcnMv&#10;ZG93bnJldi54bWxQSwUGAAAAAAQABAD1AAAAigMAAAAA&#10;" path="m-1,nfc11929,,21600,9670,21600,21600em-1,nsc11929,,21600,9670,21600,21600l,21600,-1,xe" filled="f">
                      <v:path arrowok="t" o:extrusionok="f" o:connecttype="custom" o:connectlocs="0,0;2501,1685;0,1685" o:connectangles="0,0,0"/>
                    </v:shape>
                    <v:line id="Line 47" o:spid="_x0000_s1102" style="position:absolute;visibility:visible;mso-wrap-style:square" from="3180,12668" to="5910,12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TZosQAAADcAAAADwAAAGRycy9kb3ducmV2LnhtbESPUUvDMBSF3wX/Q7iCbzY1iIy6bMhQ&#10;cA8Fu+0HXJu7JrO5qU3cun+/CMIeD+ec73Dmy8n34khjdIE1PBYlCOI2GMedht32/WEGIiZkg31g&#10;0nCmCMvF7c0cKxNO3NBxkzqRIRwr1GBTGiopY2vJYyzCQJy9fRg9pizHTpoRTxnue6nK8ll6dJwX&#10;LA60stR+b369hsOnCm9TXNv1z9NXvXJl4+q60fr+bnp9AZFoStfwf/vDaFBKwd+ZfATk4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tNmixAAAANwAAAAPAAAAAAAAAAAA&#10;AAAAAKECAABkcnMvZG93bnJldi54bWxQSwUGAAAAAAQABAD5AAAAkgMAAAAA&#10;" strokecolor="black [3040]" strokeweight="1pt"/>
                  </v:group>
                  <v:shape id="_x0000_s1103" type="#_x0000_t202" style="position:absolute;left:819;top:599;width:4382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8i8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SK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EryLxQAAANwAAAAPAAAAAAAAAAAAAAAAAJgCAABkcnMv&#10;ZG93bnJldi54bWxQSwUGAAAAAAQABAD1AAAAigMAAAAA&#10;" filled="f" stroked="f">
                    <v:textbox>
                      <w:txbxContent>
                        <w:p w14:paraId="2A1F5039" w14:textId="77777777" w:rsidR="00ED52B4" w:rsidRDefault="00ED52B4">
                          <w:r>
                            <w:t>A</w:t>
                          </w:r>
                        </w:p>
                      </w:txbxContent>
                    </v:textbox>
                  </v:shape>
                  <v:shape id="_x0000_s1104" type="#_x0000_t202" style="position:absolute;left:21841;top:475;width:4381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14:paraId="0E556078" w14:textId="77777777" w:rsidR="00ED52B4" w:rsidRDefault="00ED52B4">
                          <w:r>
                            <w:t>B</w:t>
                          </w:r>
                        </w:p>
                      </w:txbxContent>
                    </v:textbox>
                  </v:shape>
                  <v:shape id="_x0000_s1105" type="#_x0000_t202" style="position:absolute;left:2728;top:13439;width:4381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<v:textbox>
                      <w:txbxContent>
                        <w:p w14:paraId="7C629330" w14:textId="77777777" w:rsidR="00ED52B4" w:rsidRPr="0079465F" w:rsidRDefault="00ED52B4">
                          <w:pPr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79465F">
                            <w:rPr>
                              <w:b/>
                              <w:sz w:val="20"/>
                              <w:szCs w:val="20"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106" type="#_x0000_t202" style="position:absolute;left:4804;top:13227;width:4381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<v:textbox>
                      <w:txbxContent>
                        <w:p w14:paraId="6CB59018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 w:rsidRPr="0079465F">
                            <w:rPr>
                              <w:b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107" type="#_x0000_t202" style="position:absolute;left:7003;top:13227;width:4382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<v:textbox>
                      <w:txbxContent>
                        <w:p w14:paraId="0C65EC12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108" type="#_x0000_t202" style="position:absolute;left:9108;top:13228;width:4075;height:5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14:paraId="4A72E973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109" type="#_x0000_t202" style="position:absolute;left:11136;top:13281;width:4995;height:40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14:paraId="0D6E1113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4</w:t>
                          </w:r>
                        </w:p>
                      </w:txbxContent>
                    </v:textbox>
                  </v:shape>
                  <v:shape id="_x0000_s1110" type="#_x0000_t202" style="position:absolute;left:13888;top:13147;width:7258;height:5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14:paraId="3B7050B0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etc</w:t>
                          </w:r>
                        </w:p>
                      </w:txbxContent>
                    </v:textbox>
                  </v:shape>
                  <v:shape id="_x0000_s1111" type="#_x0000_t202" style="position:absolute;left:11712;top:19156;width:7258;height:5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  <v:textbox>
                      <w:txbxContent>
                        <w:p w14:paraId="5B4B96FC" w14:textId="61767D4C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d</w:t>
                          </w:r>
                          <w:r w:rsidRPr="00ED52B4">
                            <w:rPr>
                              <w:b/>
                              <w:vertAlign w:val="subscript"/>
                            </w:rPr>
                            <w:t>x</w:t>
                          </w:r>
                        </w:p>
                      </w:txbxContent>
                    </v:textbox>
                  </v:shape>
                </v:group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Left Brace 82" o:spid="_x0000_s1112" type="#_x0000_t87" style="position:absolute;left:7685;top:5554;width:1723;height:12301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YrwsQA&#10;AADbAAAADwAAAGRycy9kb3ducmV2LnhtbESPQWsCMRSE7wX/Q3iF3mq2FoqsRtEVSy/FrS14fWye&#10;m9XkZdmk6/bfG0HocZiZb5j5cnBW9NSFxrOCl3EGgrjyuuFawc/39nkKIkRkjdYzKfijAMvF6GGO&#10;ufYX/qJ+H2uRIBxyVGBibHMpQ2XIYRj7ljh5R985jEl2tdQdXhLcWTnJsjfpsOG0YLClwlB13v86&#10;BeVnuV3Z0/thV9jN2hRD+do3pVJPj8NqBiLSEP/D9/aHVjCdwO1L+gFy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WK8LEAAAA2wAAAA8AAAAAAAAAAAAAAAAAmAIAAGRycy9k&#10;b3ducmV2LnhtbFBLBQYAAAAABAAEAPUAAACJAwAAAAA=&#10;" adj="252" strokecolor="black [3040]"/>
              </v:group>
            </w:pict>
          </mc:Fallback>
        </mc:AlternateContent>
      </w:r>
      <w:r w:rsidR="000A7424">
        <w:tab/>
      </w:r>
      <w:r w:rsidR="00DA2D55">
        <w:t xml:space="preserve">Record </w:t>
      </w:r>
      <w:r w:rsidR="000A7424">
        <w:t>that time</w:t>
      </w:r>
      <w:r w:rsidR="00DA2D55">
        <w:t xml:space="preserve"> here:  </w:t>
      </w:r>
      <w:r w:rsidR="00DA2D55">
        <w:tab/>
        <w:t>t = ___</w:t>
      </w:r>
      <w:r w:rsidR="00AB40F1">
        <w:t>__</w:t>
      </w:r>
      <w:r w:rsidR="00DA2D55">
        <w:t>__ s</w:t>
      </w:r>
    </w:p>
    <w:p w14:paraId="764BFA25" w14:textId="28AD923F" w:rsidR="005108FE" w:rsidRPr="005108FE" w:rsidRDefault="005108FE" w:rsidP="005108FE">
      <w:pPr>
        <w:rPr>
          <w:b/>
        </w:rPr>
      </w:pPr>
      <w:r w:rsidRPr="005108FE">
        <w:rPr>
          <w:b/>
        </w:rPr>
        <w:t>A.  Horizontal Motion</w:t>
      </w:r>
    </w:p>
    <w:p w14:paraId="77081CBC" w14:textId="0BFB55A9" w:rsidR="00ED52B4" w:rsidRDefault="005108FE" w:rsidP="00ED52B4">
      <w:r w:rsidRPr="00ED52B4">
        <w:t>1</w:t>
      </w:r>
      <w:r w:rsidR="00DA2D55" w:rsidRPr="00ED52B4">
        <w:t>.</w:t>
      </w:r>
      <w:r w:rsidR="00DA2D55">
        <w:rPr>
          <w:i/>
        </w:rPr>
        <w:t xml:space="preserve">   </w:t>
      </w:r>
      <w:r w:rsidR="00ED52B4">
        <w:rPr>
          <w:i/>
        </w:rPr>
        <w:t xml:space="preserve">See the diagram at right.  </w:t>
      </w:r>
      <w:r w:rsidR="00ED52B4">
        <w:t>M</w:t>
      </w:r>
      <w:r w:rsidR="00A77BAC" w:rsidRPr="00DA2D55">
        <w:t>easure h</w:t>
      </w:r>
      <w:r w:rsidR="000F3338" w:rsidRPr="00DA2D55">
        <w:t xml:space="preserve">ow far horizontally </w:t>
      </w:r>
    </w:p>
    <w:p w14:paraId="449DC053" w14:textId="7F47EE30" w:rsidR="00B24120" w:rsidRDefault="00ED52B4" w:rsidP="00ED52B4">
      <w:pPr>
        <w:spacing w:after="120"/>
      </w:pPr>
      <w:r>
        <w:t xml:space="preserve">      </w:t>
      </w:r>
      <w:r w:rsidR="000F3338" w:rsidRPr="00DA2D55">
        <w:t>the</w:t>
      </w:r>
      <w:r w:rsidR="000F3338">
        <w:t xml:space="preserve"> ball travele</w:t>
      </w:r>
      <w:r>
        <w:t xml:space="preserve">d </w:t>
      </w:r>
      <w:r w:rsidR="00CC39E2">
        <w:t xml:space="preserve">(until it goes off the paper) </w:t>
      </w:r>
      <w:r w:rsidR="00AB40F1">
        <w:t>d</w:t>
      </w:r>
      <w:r w:rsidR="00AB40F1" w:rsidRPr="00AB40F1">
        <w:rPr>
          <w:vertAlign w:val="subscript"/>
        </w:rPr>
        <w:t>x</w:t>
      </w:r>
      <w:r w:rsidR="000F3338">
        <w:t xml:space="preserve">:     </w:t>
      </w:r>
    </w:p>
    <w:p w14:paraId="72E81202" w14:textId="04F0E3CD" w:rsidR="00B24120" w:rsidRDefault="00B24120" w:rsidP="00B24120">
      <w:pPr>
        <w:spacing w:line="360" w:lineRule="auto"/>
      </w:pPr>
      <w:r>
        <w:tab/>
      </w:r>
      <w:r>
        <w:tab/>
      </w:r>
      <w:r w:rsidR="00DA2D55">
        <w:t xml:space="preserve">           d</w:t>
      </w:r>
      <w:r w:rsidR="00AB40F1" w:rsidRPr="00AB40F1">
        <w:rPr>
          <w:vertAlign w:val="subscript"/>
        </w:rPr>
        <w:t>x</w:t>
      </w:r>
      <w:r w:rsidR="000F3338">
        <w:t xml:space="preserve"> = ________ cm</w:t>
      </w:r>
    </w:p>
    <w:p w14:paraId="0C795BF5" w14:textId="59F64503" w:rsidR="00AB40F1" w:rsidRDefault="005108FE" w:rsidP="00AB40F1">
      <w:pPr>
        <w:spacing w:line="360" w:lineRule="auto"/>
      </w:pPr>
      <w:r>
        <w:t>2</w:t>
      </w:r>
      <w:r w:rsidR="00DA2D55">
        <w:t xml:space="preserve">.   </w:t>
      </w:r>
      <w:r w:rsidR="00AB40F1">
        <w:t xml:space="preserve">Use </w:t>
      </w:r>
      <w:r w:rsidR="00ED52B4">
        <w:t>d</w:t>
      </w:r>
      <w:r w:rsidR="00ED52B4" w:rsidRPr="00ED52B4">
        <w:rPr>
          <w:vertAlign w:val="subscript"/>
        </w:rPr>
        <w:t>x</w:t>
      </w:r>
      <w:r w:rsidR="00ED52B4">
        <w:t xml:space="preserve"> and t</w:t>
      </w:r>
      <w:r w:rsidR="00AB40F1">
        <w:t xml:space="preserve"> to calculate the horizontal speed v</w:t>
      </w:r>
      <w:r w:rsidR="00AB40F1" w:rsidRPr="00AB40F1">
        <w:rPr>
          <w:vertAlign w:val="subscript"/>
        </w:rPr>
        <w:t>x</w:t>
      </w:r>
      <w:r w:rsidR="00AB40F1">
        <w:t xml:space="preserve"> of the ball:</w:t>
      </w:r>
    </w:p>
    <w:p w14:paraId="51B2297E" w14:textId="1DFB0CC4" w:rsidR="00B24120" w:rsidRDefault="00AB40F1" w:rsidP="005108FE">
      <w:pPr>
        <w:spacing w:line="360" w:lineRule="auto"/>
      </w:pPr>
      <w:r>
        <w:tab/>
      </w:r>
      <w:r>
        <w:tab/>
      </w:r>
      <w:r>
        <w:tab/>
        <w:t>v</w:t>
      </w:r>
      <w:r w:rsidRPr="00AB40F1">
        <w:rPr>
          <w:vertAlign w:val="subscript"/>
        </w:rPr>
        <w:t>x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</m:num>
          <m:den>
            <m:r>
              <w:rPr>
                <w:rFonts w:ascii="Cambria Math" w:hAnsi="Cambria Math"/>
              </w:rPr>
              <m:t>t</m:t>
            </m:r>
          </m:den>
        </m:f>
        <m:r>
          <w:rPr>
            <w:rFonts w:ascii="Cambria Math" w:hAnsi="Cambria Math"/>
          </w:rPr>
          <m:t>=</m:t>
        </m:r>
      </m:oMath>
      <w:r>
        <w:t xml:space="preserve">  -------------- =   </w:t>
      </w:r>
      <w:r w:rsidR="006245C8">
        <w:t xml:space="preserve">___________  </w:t>
      </w:r>
      <w:r w:rsidR="00821F7B">
        <w:t>cm/s</w:t>
      </w:r>
    </w:p>
    <w:p w14:paraId="6E0D22FD" w14:textId="26F5DF48" w:rsidR="00A50C61" w:rsidRDefault="00A50C61" w:rsidP="005108FE">
      <w:pPr>
        <w:spacing w:line="360" w:lineRule="auto"/>
      </w:pPr>
      <w:r>
        <w:t xml:space="preserve">3.  This horizontal speed </w:t>
      </w:r>
      <w:r w:rsidR="00520DB9" w:rsidRPr="00520DB9">
        <w:rPr>
          <w:i/>
        </w:rPr>
        <w:t>v</w:t>
      </w:r>
      <w:r w:rsidR="00520DB9" w:rsidRPr="00520DB9">
        <w:rPr>
          <w:i/>
          <w:vertAlign w:val="subscript"/>
        </w:rPr>
        <w:t>x</w:t>
      </w:r>
      <w:r w:rsidR="00520DB9">
        <w:t xml:space="preserve"> </w:t>
      </w:r>
      <w:r>
        <w:t xml:space="preserve">is </w:t>
      </w:r>
      <w:r w:rsidRPr="002437D4">
        <w:rPr>
          <w:i/>
        </w:rPr>
        <w:t>constant</w:t>
      </w:r>
      <w:r>
        <w:t xml:space="preserve">.  Because of this, the horizontal acceleration </w:t>
      </w:r>
      <w:r w:rsidRPr="00A50C61">
        <w:rPr>
          <w:i/>
        </w:rPr>
        <w:t>a</w:t>
      </w:r>
      <w:r w:rsidRPr="00A50C61">
        <w:rPr>
          <w:vertAlign w:val="subscript"/>
        </w:rPr>
        <w:t>x</w:t>
      </w:r>
      <w:r>
        <w:t xml:space="preserve"> = ______ cm/s</w:t>
      </w:r>
      <w:r w:rsidRPr="00A50C61">
        <w:rPr>
          <w:vertAlign w:val="superscript"/>
        </w:rPr>
        <w:t>2</w:t>
      </w:r>
      <w:r>
        <w:t xml:space="preserve">. </w:t>
      </w:r>
    </w:p>
    <w:p w14:paraId="0A56F86C" w14:textId="23385974" w:rsidR="005108FE" w:rsidRPr="005108FE" w:rsidRDefault="00ED52B4" w:rsidP="005108FE">
      <w:pPr>
        <w:spacing w:line="276" w:lineRule="auto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2B3DBB13" wp14:editId="6611B322">
                <wp:simplePos x="0" y="0"/>
                <wp:positionH relativeFrom="column">
                  <wp:posOffset>4561790</wp:posOffset>
                </wp:positionH>
                <wp:positionV relativeFrom="paragraph">
                  <wp:posOffset>173600</wp:posOffset>
                </wp:positionV>
                <wp:extent cx="2053593" cy="1147619"/>
                <wp:effectExtent l="0" t="0" r="0" b="0"/>
                <wp:wrapNone/>
                <wp:docPr id="84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3593" cy="1147619"/>
                          <a:chOff x="-416922" y="0"/>
                          <a:chExt cx="2053593" cy="1147619"/>
                        </a:xfrm>
                      </wpg:grpSpPr>
                      <wpg:grpSp>
                        <wpg:cNvPr id="85" name="Group 85"/>
                        <wpg:cNvGrpSpPr/>
                        <wpg:grpSpPr>
                          <a:xfrm>
                            <a:off x="-416922" y="0"/>
                            <a:ext cx="2053593" cy="1147619"/>
                            <a:chOff x="-565132" y="47569"/>
                            <a:chExt cx="3187394" cy="1781645"/>
                          </a:xfrm>
                        </wpg:grpSpPr>
                        <wpg:grpSp>
                          <wpg:cNvPr id="86" name="Group 49"/>
                          <wpg:cNvGrpSpPr>
                            <a:grpSpLocks/>
                          </wpg:cNvGrpSpPr>
                          <wpg:grpSpPr bwMode="auto">
                            <a:xfrm>
                              <a:off x="238836" y="170595"/>
                              <a:ext cx="2209800" cy="1458944"/>
                              <a:chOff x="3180" y="12543"/>
                              <a:chExt cx="2730" cy="1802"/>
                            </a:xfrm>
                          </wpg:grpSpPr>
                          <wps:wsp>
                            <wps:cNvPr id="87" name="Rectangle 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80" y="12543"/>
                                <a:ext cx="2715" cy="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Line 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315" y="12543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45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58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72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3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85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Line 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99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Line 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12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26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" name="Line 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39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53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66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0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93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7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4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0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4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47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Line 4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610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" name="Line 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745" y="12558"/>
                                <a:ext cx="0" cy="1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" name="Arc 46"/>
                            <wps:cNvSpPr>
                              <a:spLocks/>
                            </wps:cNvSpPr>
                            <wps:spPr bwMode="auto">
                              <a:xfrm>
                                <a:off x="3285" y="12660"/>
                                <a:ext cx="2501" cy="168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" name="Line 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180" y="12668"/>
                                <a:ext cx="2730" cy="0"/>
                              </a:xfrm>
                              <a:prstGeom prst="line">
                                <a:avLst/>
                              </a:prstGeom>
                              <a:ln w="12700">
                                <a:headEnd/>
                                <a:tailEnd/>
                              </a:ln>
                              <a:extLst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09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975" y="59983"/>
                              <a:ext cx="438150" cy="3619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D88D2B" w14:textId="77777777" w:rsidR="00ED52B4" w:rsidRDefault="00ED52B4">
                                <w: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84112" y="47569"/>
                              <a:ext cx="438150" cy="3619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256937" w14:textId="77777777" w:rsidR="00ED52B4" w:rsidRDefault="00ED52B4">
                                <w: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2800" y="1343999"/>
                              <a:ext cx="438150" cy="3619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26F5D5" w14:textId="77777777" w:rsidR="00ED52B4" w:rsidRPr="0079465F" w:rsidRDefault="00ED52B4">
                                <w:pPr>
                                  <w:rPr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79465F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0408" y="1322751"/>
                              <a:ext cx="438150" cy="3619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5ECBE7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 w:rsidRPr="0079465F">
                                  <w:rPr>
                                    <w:b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0356" y="1322751"/>
                              <a:ext cx="438150" cy="3619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7ABE53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815" y="1322862"/>
                              <a:ext cx="407574" cy="5063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36856E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13649" y="1328166"/>
                              <a:ext cx="499542" cy="405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4693A2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8890" y="1314731"/>
                              <a:ext cx="725804" cy="5114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A48868" w14:textId="77777777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etc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565132" y="713804"/>
                              <a:ext cx="725804" cy="5114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C61DB7" w14:textId="62E6DFB0" w:rsidR="00ED52B4" w:rsidRPr="0079465F" w:rsidRDefault="00ED52B4">
                                <w:pPr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d</w:t>
                                </w:r>
                                <w:r>
                                  <w:rPr>
                                    <w:b/>
                                    <w:vertAlign w:val="subscript"/>
                                  </w:rPr>
                                  <w:t>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9" name="Left Brace 119"/>
                        <wps:cNvSpPr/>
                        <wps:spPr>
                          <a:xfrm>
                            <a:off x="-134636" y="151416"/>
                            <a:ext cx="140245" cy="875182"/>
                          </a:xfrm>
                          <a:prstGeom prst="leftBrac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3DBB13" id="Group 84" o:spid="_x0000_s1113" style="position:absolute;margin-left:359.2pt;margin-top:13.65pt;width:161.7pt;height:90.35pt;z-index:251693056;mso-width-relative:margin;mso-height-relative:margin" coordorigin="-4169" coordsize="20535,11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">
                <v:group id="Group 85" o:spid="_x0000_s1114" style="position:absolute;left:-4169;width:20535;height:11476" coordorigin="-5651,475" coordsize="31873,178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group id="Group 49" o:spid="_x0000_s1115" style="position:absolute;left:2388;top:1705;width:22098;height:14590" coordorigin="3180,12543" coordsize="2730,1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<v:rect id="Rectangle 26" o:spid="_x0000_s1116" style="position:absolute;left:3180;top:12543;width:2715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/>
                    <v:line id="Line 27" o:spid="_x0000_s1117" style="position:absolute;visibility:visible;mso-wrap-style:square" from="3315,12543" to="3315,14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  <v:line id="Line 28" o:spid="_x0000_s1118" style="position:absolute;visibility:visible;mso-wrap-style:square" from="3450,12558" to="345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    <v:line id="Line 29" o:spid="_x0000_s1119" style="position:absolute;visibility:visible;mso-wrap-style:square" from="3585,12558" to="358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  <v:line id="Line 30" o:spid="_x0000_s1120" style="position:absolute;visibility:visible;mso-wrap-style:square" from="3720,12558" to="372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  <v:line id="Line 31" o:spid="_x0000_s1121" style="position:absolute;visibility:visible;mso-wrap-style:square" from="3855,12558" to="385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  <v:line id="Line 32" o:spid="_x0000_s1122" style="position:absolute;visibility:visible;mso-wrap-style:square" from="3990,12558" to="399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    <v:line id="Line 33" o:spid="_x0000_s1123" style="position:absolute;visibility:visible;mso-wrap-style:square" from="4125,12558" to="412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  <v:line id="Line 34" o:spid="_x0000_s1124" style="position:absolute;visibility:visible;mso-wrap-style:square" from="4260,12558" to="426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<v:line id="Line 35" o:spid="_x0000_s1125" style="position:absolute;visibility:visible;mso-wrap-style:square" from="4395,12558" to="439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  <v:line id="Line 36" o:spid="_x0000_s1126" style="position:absolute;visibility:visible;mso-wrap-style:square" from="4530,12558" to="453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  <v:line id="Line 37" o:spid="_x0000_s1127" style="position:absolute;visibility:visible;mso-wrap-style:square" from="4665,12558" to="466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  <v:line id="Line 38" o:spid="_x0000_s1128" style="position:absolute;visibility:visible;mso-wrap-style:square" from="4800,12558" to="480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    <v:line id="Line 39" o:spid="_x0000_s1129" style="position:absolute;visibility:visible;mso-wrap-style:square" from="4935,12558" to="493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  <v:line id="Line 40" o:spid="_x0000_s1130" style="position:absolute;visibility:visible;mso-wrap-style:square" from="5070,12558" to="507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  <v:line id="Line 41" o:spid="_x0000_s1131" style="position:absolute;visibility:visible;mso-wrap-style:square" from="5205,12558" to="520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  <v:line id="Line 42" o:spid="_x0000_s1132" style="position:absolute;visibility:visible;mso-wrap-style:square" from="5340,12558" to="534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    <v:line id="Line 43" o:spid="_x0000_s1133" style="position:absolute;visibility:visible;mso-wrap-style:square" from="5475,12558" to="547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  <v:line id="Line 44" o:spid="_x0000_s1134" style="position:absolute;visibility:visible;mso-wrap-style:square" from="5610,12558" to="5610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    <v:line id="Line 45" o:spid="_x0000_s1135" style="position:absolute;visibility:visible;mso-wrap-style:square" from="5745,12558" to="5745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    <v:shape id="Arc 46" o:spid="_x0000_s1136" style="position:absolute;left:3285;top:12660;width:2501;height:168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DgcMA&#10;AADcAAAADwAAAGRycy9kb3ducmV2LnhtbERP22rCQBB9F/yHZQTfdFNBW1JXKRUheKVWio9jdkxS&#10;s7Mhu2r8e1co9G0O5zrjaWNKcaXaFZYVvPQjEMSp1QVnCvbf894bCOeRNZaWScGdHEwn7dYYY21v&#10;/EXXnc9ECGEXo4Lc+yqW0qU5GXR9WxEH7mRrgz7AOpO6xlsIN6UcRNFIGiw4NORY0WdO6Xl3MQrc&#10;drXf8CkZrpfJZjE//vweVjxTqttpPt5BeGr8v/jPnegwP3qF5zPhAj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YDgcMAAADcAAAADwAAAAAAAAAAAAAAAACYAgAAZHJzL2Rv&#10;d25yZXYueG1sUEsFBgAAAAAEAAQA9QAAAIgDAAAAAA==&#10;" path="m-1,nfc11929,,21600,9670,21600,21600em-1,nsc11929,,21600,9670,21600,21600l,21600,-1,xe" filled="f">
                      <v:path arrowok="t" o:extrusionok="f" o:connecttype="custom" o:connectlocs="0,0;2501,1685;0,1685" o:connectangles="0,0,0"/>
                    </v:shape>
                    <v:line id="Line 47" o:spid="_x0000_s1137" style="position:absolute;visibility:visible;mso-wrap-style:square" from="3180,12668" to="5910,12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zTVMUAAADcAAAADwAAAGRycy9kb3ducmV2LnhtbESPQUsDMRCF74L/IYzgzSYWEVmbFikV&#10;7GHBbfsDpptxE91MtpvYrv/eOQjeZnhv3vtmsZpir8405pDYwv3MgCJukwvcWTjsX++eQOWC7LBP&#10;TBZ+KMNqeX21wMqlCzd03pVOSQjnCi34UoZK69x6iphnaSAW7SONEYusY6fdiBcJj72eG/OoIwaW&#10;Bo8DrT21X7vvaOHzfZ42U9767enhWK+DaUJdN9be3kwvz6AKTeXf/Hf95gTfCK08IxPo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MzTVMUAAADcAAAADwAAAAAAAAAA&#10;AAAAAAChAgAAZHJzL2Rvd25yZXYueG1sUEsFBgAAAAAEAAQA+QAAAJMDAAAAAA==&#10;" strokecolor="black [3040]" strokeweight="1pt"/>
                  </v:group>
                  <v:shape id="_x0000_s1138" type="#_x0000_t202" style="position:absolute;left:819;top:599;width:4382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14:paraId="53D88D2B" w14:textId="77777777" w:rsidR="00ED52B4" w:rsidRDefault="00ED52B4">
                          <w:r>
                            <w:t>A</w:t>
                          </w:r>
                        </w:p>
                      </w:txbxContent>
                    </v:textbox>
                  </v:shape>
                  <v:shape id="_x0000_s1139" type="#_x0000_t202" style="position:absolute;left:21841;top:475;width:4381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<v:textbox>
                      <w:txbxContent>
                        <w:p w14:paraId="3A256937" w14:textId="77777777" w:rsidR="00ED52B4" w:rsidRDefault="00ED52B4">
                          <w:r>
                            <w:t>B</w:t>
                          </w:r>
                        </w:p>
                      </w:txbxContent>
                    </v:textbox>
                  </v:shape>
                  <v:shape id="_x0000_s1140" type="#_x0000_t202" style="position:absolute;left:2728;top:13439;width:4381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  <v:textbox>
                      <w:txbxContent>
                        <w:p w14:paraId="3026F5D5" w14:textId="77777777" w:rsidR="00ED52B4" w:rsidRPr="0079465F" w:rsidRDefault="00ED52B4">
                          <w:pPr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79465F">
                            <w:rPr>
                              <w:b/>
                              <w:sz w:val="20"/>
                              <w:szCs w:val="20"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141" type="#_x0000_t202" style="position:absolute;left:4804;top:13227;width:4381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  <v:textbox>
                      <w:txbxContent>
                        <w:p w14:paraId="7B5ECBE7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 w:rsidRPr="0079465F">
                            <w:rPr>
                              <w:b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142" type="#_x0000_t202" style="position:absolute;left:7003;top:13227;width:4382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  <v:textbox>
                      <w:txbxContent>
                        <w:p w14:paraId="587ABE53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143" type="#_x0000_t202" style="position:absolute;left:9108;top:13228;width:4075;height:5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  <v:textbox>
                      <w:txbxContent>
                        <w:p w14:paraId="0E36856E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1144" type="#_x0000_t202" style="position:absolute;left:11136;top:13281;width:4995;height:40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  <v:textbox>
                      <w:txbxContent>
                        <w:p w14:paraId="6E4693A2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4</w:t>
                          </w:r>
                        </w:p>
                      </w:txbxContent>
                    </v:textbox>
                  </v:shape>
                  <v:shape id="_x0000_s1145" type="#_x0000_t202" style="position:absolute;left:13888;top:13147;width:7258;height:5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  <v:textbox>
                      <w:txbxContent>
                        <w:p w14:paraId="59A48868" w14:textId="77777777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etc</w:t>
                          </w:r>
                        </w:p>
                      </w:txbxContent>
                    </v:textbox>
                  </v:shape>
                  <v:shape id="_x0000_s1146" type="#_x0000_t202" style="position:absolute;left:-5651;top:7138;width:7257;height:5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  <v:textbox>
                      <w:txbxContent>
                        <w:p w14:paraId="7FC61DB7" w14:textId="62E6DFB0" w:rsidR="00ED52B4" w:rsidRPr="0079465F" w:rsidRDefault="00ED52B4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d</w:t>
                          </w:r>
                          <w:r>
                            <w:rPr>
                              <w:b/>
                              <w:vertAlign w:val="subscript"/>
                            </w:rPr>
                            <w:t>y</w:t>
                          </w:r>
                        </w:p>
                      </w:txbxContent>
                    </v:textbox>
                  </v:shape>
                </v:group>
                <v:shape id="Left Brace 119" o:spid="_x0000_s1147" type="#_x0000_t87" style="position:absolute;left:-1346;top:1514;width:1402;height:87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E1JsQA&#10;AADcAAAADwAAAGRycy9kb3ducmV2LnhtbERPS2sCMRC+C/0PYQpepGa1KO12o4igtbQItT14HDez&#10;D7qZhE3U9d83guBtPr7nZPPONOJEra8tKxgNExDEudU1lwp+f1ZPLyB8QNbYWCYFF/Iwnz30Mky1&#10;PfM3nXahFDGEfYoKqhBcKqXPKzLoh9YRR66wrcEQYVtK3eI5hptGjpNkKg3WHBsqdLSsKP/bHY2C&#10;A34uJ+PC1YP9eutWpXn++rDvSvUfu8UbiEBduItv7o2O80evcH0mXiB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RNSbEAAAA3AAAAA8AAAAAAAAAAAAAAAAAmAIAAGRycy9k&#10;b3ducmV2LnhtbFBLBQYAAAAABAAEAPUAAACJAwAAAAA=&#10;" adj="288" strokecolor="black [3040]"/>
              </v:group>
            </w:pict>
          </mc:Fallback>
        </mc:AlternateContent>
      </w:r>
      <w:r w:rsidR="005108FE" w:rsidRPr="005108FE">
        <w:rPr>
          <w:b/>
        </w:rPr>
        <w:t>B.  Vertical Motion</w:t>
      </w:r>
    </w:p>
    <w:p w14:paraId="206792F0" w14:textId="4843AAC8" w:rsidR="00ED52B4" w:rsidRDefault="005108FE" w:rsidP="006245C8">
      <w:pPr>
        <w:spacing w:after="120"/>
        <w:ind w:right="4139"/>
      </w:pPr>
      <w:r>
        <w:t>1</w:t>
      </w:r>
      <w:r w:rsidR="00AB40F1">
        <w:t xml:space="preserve">.   </w:t>
      </w:r>
      <w:r w:rsidR="00ED52B4">
        <w:rPr>
          <w:i/>
        </w:rPr>
        <w:t xml:space="preserve">See the diagram at right.  </w:t>
      </w:r>
      <w:r w:rsidR="00D51F06">
        <w:t xml:space="preserve">Now measure </w:t>
      </w:r>
      <w:r w:rsidR="000F3338">
        <w:t xml:space="preserve">the </w:t>
      </w:r>
      <w:r w:rsidR="000F3338" w:rsidRPr="00ED52B4">
        <w:t>vertical</w:t>
      </w:r>
      <w:r w:rsidR="00AB40F1" w:rsidRPr="00ED52B4">
        <w:t xml:space="preserve"> distance </w:t>
      </w:r>
      <w:r w:rsidR="00ED52B4" w:rsidRPr="00ED52B4">
        <w:t>d</w:t>
      </w:r>
      <w:r w:rsidR="00ED52B4" w:rsidRPr="00ED52B4">
        <w:rPr>
          <w:vertAlign w:val="subscript"/>
        </w:rPr>
        <w:t>y</w:t>
      </w:r>
      <w:r w:rsidR="00ED52B4">
        <w:rPr>
          <w:i/>
        </w:rPr>
        <w:t xml:space="preserve"> </w:t>
      </w:r>
      <w:r w:rsidR="00AB40F1">
        <w:t xml:space="preserve">from line AB down to the bottom of the paper:    </w:t>
      </w:r>
    </w:p>
    <w:p w14:paraId="16636762" w14:textId="4325793E" w:rsidR="00ED52B4" w:rsidRDefault="00821F7B" w:rsidP="006245C8">
      <w:pPr>
        <w:spacing w:line="360" w:lineRule="auto"/>
      </w:pPr>
      <w:r>
        <w:tab/>
      </w:r>
      <w:r>
        <w:tab/>
      </w:r>
      <w:r>
        <w:tab/>
      </w:r>
      <w:r w:rsidR="00AB40F1">
        <w:t>d</w:t>
      </w:r>
      <w:r w:rsidR="00AB40F1" w:rsidRPr="00AB40F1">
        <w:rPr>
          <w:vertAlign w:val="subscript"/>
        </w:rPr>
        <w:t>y</w:t>
      </w:r>
      <w:r w:rsidR="00AB40F1">
        <w:t xml:space="preserve"> = ______ cm</w:t>
      </w:r>
    </w:p>
    <w:p w14:paraId="6998AD94" w14:textId="27BA3735" w:rsidR="002F4694" w:rsidRDefault="00A50C61" w:rsidP="000D5094">
      <w:pPr>
        <w:spacing w:after="120"/>
        <w:ind w:right="4281"/>
      </w:pPr>
      <w:r>
        <w:t>2</w:t>
      </w:r>
      <w:r w:rsidR="00821F7B">
        <w:t xml:space="preserve">.    </w:t>
      </w:r>
      <w:r>
        <w:t xml:space="preserve">When the ball </w:t>
      </w:r>
      <w:r w:rsidR="000A7424">
        <w:t xml:space="preserve">first </w:t>
      </w:r>
      <w:r>
        <w:t xml:space="preserve">rolls </w:t>
      </w:r>
      <w:r w:rsidR="000A7424" w:rsidRPr="002F4694">
        <w:rPr>
          <w:i/>
        </w:rPr>
        <w:t>onto</w:t>
      </w:r>
      <w:r w:rsidR="000A7424">
        <w:t xml:space="preserve"> the board</w:t>
      </w:r>
      <w:r>
        <w:t xml:space="preserve">, </w:t>
      </w:r>
      <w:r w:rsidR="002F4694">
        <w:t>the initial velocity v</w:t>
      </w:r>
      <w:r w:rsidR="002F4694" w:rsidRPr="002F4694">
        <w:rPr>
          <w:vertAlign w:val="subscript"/>
        </w:rPr>
        <w:t>i</w:t>
      </w:r>
      <w:r w:rsidR="002F4694">
        <w:t xml:space="preserve"> is purely</w:t>
      </w:r>
      <w:r>
        <w:t xml:space="preserve"> horizontally.  </w:t>
      </w:r>
      <w:r w:rsidR="002F4694">
        <w:t>Initially</w:t>
      </w:r>
      <w:r w:rsidR="00D96F57">
        <w:t>,</w:t>
      </w:r>
      <w:r w:rsidR="002F4694">
        <w:t xml:space="preserve"> there is</w:t>
      </w:r>
      <w:r>
        <w:t xml:space="preserve"> no vertical speed.  </w:t>
      </w:r>
      <w:r w:rsidR="000D5094">
        <w:t xml:space="preserve">As the ball rolls down the ramp, it gains </w:t>
      </w:r>
      <w:r w:rsidR="000D5094" w:rsidRPr="008A1526">
        <w:rPr>
          <w:i/>
        </w:rPr>
        <w:t>vertical</w:t>
      </w:r>
      <w:r w:rsidR="000D5094">
        <w:t xml:space="preserve"> speed—it accelerates.  The</w:t>
      </w:r>
      <w:r>
        <w:t xml:space="preserve"> vertical </w:t>
      </w:r>
      <w:r w:rsidR="00520DB9">
        <w:t xml:space="preserve">(or </w:t>
      </w:r>
      <w:r w:rsidR="00520DB9" w:rsidRPr="00520DB9">
        <w:rPr>
          <w:i/>
        </w:rPr>
        <w:t>y</w:t>
      </w:r>
      <w:r w:rsidR="00520DB9">
        <w:t xml:space="preserve">) </w:t>
      </w:r>
      <w:r>
        <w:t>acceleration down the ramp is given by:</w:t>
      </w:r>
    </w:p>
    <w:p w14:paraId="3FC77468" w14:textId="68C1BE3C" w:rsidR="000F3338" w:rsidRDefault="00A50C61" w:rsidP="008A1526">
      <w:pPr>
        <w:spacing w:line="360" w:lineRule="auto"/>
      </w:pPr>
      <w:r>
        <w:tab/>
      </w:r>
      <w:r>
        <w:tab/>
      </w:r>
      <w:r>
        <w:tab/>
      </w:r>
      <w:r w:rsidRPr="002F4694">
        <w:rPr>
          <w:i/>
        </w:rPr>
        <w:t>a</w:t>
      </w:r>
      <w:r w:rsidR="002F4694" w:rsidRPr="002F4694">
        <w:rPr>
          <w:i/>
          <w:vertAlign w:val="subscript"/>
        </w:rPr>
        <w:t>y</w:t>
      </w:r>
      <w:r w:rsidR="002F4694">
        <w:rPr>
          <w:i/>
        </w:rPr>
        <w:t xml:space="preserve"> 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2∙d</m:t>
                </m:r>
              </m:e>
              <m:sub>
                <m:r>
                  <w:rPr>
                    <w:rFonts w:ascii="Cambria Math" w:hAnsi="Cambria Math"/>
                  </w:rPr>
                  <m:t>y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2F4694">
        <w:t xml:space="preserve"> = --------------- =  ___________  cm/s</w:t>
      </w:r>
      <w:r w:rsidR="002F4694" w:rsidRPr="002F4694">
        <w:rPr>
          <w:vertAlign w:val="superscript"/>
        </w:rPr>
        <w:t>2</w:t>
      </w:r>
    </w:p>
    <w:p w14:paraId="08D5F136" w14:textId="66FB91C0" w:rsidR="002722C6" w:rsidRDefault="000D5094">
      <w:r>
        <w:t xml:space="preserve">3.   </w:t>
      </w:r>
      <w:r w:rsidR="001134EE">
        <w:t xml:space="preserve">Why doesn’t </w:t>
      </w:r>
      <w:r>
        <w:t>your last answer</w:t>
      </w:r>
      <w:r w:rsidR="001134EE">
        <w:t xml:space="preserve"> equal 98</w:t>
      </w:r>
      <w:r w:rsidR="00E11E1F">
        <w:t>0</w:t>
      </w:r>
      <w:r w:rsidR="001134EE">
        <w:t xml:space="preserve"> cm/s</w:t>
      </w:r>
      <w:r w:rsidR="001134EE" w:rsidRPr="001134EE">
        <w:rPr>
          <w:vertAlign w:val="superscript"/>
        </w:rPr>
        <w:t>2</w:t>
      </w:r>
      <w:r w:rsidR="001134EE">
        <w:t xml:space="preserve">, the acceleration </w:t>
      </w:r>
      <w:r w:rsidR="00AC0ECE">
        <w:t xml:space="preserve">due to gravity </w:t>
      </w:r>
      <w:r w:rsidR="001134EE">
        <w:t>in free fall?</w:t>
      </w:r>
    </w:p>
    <w:p w14:paraId="72913821" w14:textId="77777777" w:rsidR="00730659" w:rsidRDefault="00730659" w:rsidP="00786591">
      <w:pPr>
        <w:spacing w:line="360" w:lineRule="auto"/>
      </w:pPr>
    </w:p>
    <w:p w14:paraId="2EF4FC8C" w14:textId="4F1A267B" w:rsidR="000D5094" w:rsidRPr="000D5094" w:rsidRDefault="000D5094" w:rsidP="00730659">
      <w:pPr>
        <w:spacing w:line="276" w:lineRule="auto"/>
        <w:rPr>
          <w:b/>
        </w:rPr>
      </w:pPr>
      <w:r w:rsidRPr="000D5094">
        <w:rPr>
          <w:b/>
        </w:rPr>
        <w:t>V.   Questions</w:t>
      </w:r>
    </w:p>
    <w:p w14:paraId="21136958" w14:textId="1E60DCD6" w:rsidR="00B14AB2" w:rsidRDefault="000D5094" w:rsidP="00730659">
      <w:pPr>
        <w:spacing w:line="360" w:lineRule="auto"/>
      </w:pPr>
      <w:r>
        <w:t xml:space="preserve">1.   </w:t>
      </w:r>
      <w:r w:rsidR="00A55764">
        <w:t xml:space="preserve">In Part </w:t>
      </w:r>
      <w:r w:rsidR="00A55764" w:rsidRPr="00AC64BF">
        <w:rPr>
          <w:b/>
        </w:rPr>
        <w:t>III</w:t>
      </w:r>
      <w:r w:rsidR="00A55764">
        <w:t>, e</w:t>
      </w:r>
      <w:r w:rsidR="00B14AB2">
        <w:t xml:space="preserve">ach partner did a different graph for </w:t>
      </w:r>
      <w:r w:rsidR="00B14AB2" w:rsidRPr="00A55764">
        <w:rPr>
          <w:b/>
        </w:rPr>
        <w:t>y</w:t>
      </w:r>
      <w:r w:rsidR="00B14AB2">
        <w:t xml:space="preserve"> motion.  </w:t>
      </w:r>
    </w:p>
    <w:p w14:paraId="399B485E" w14:textId="19C74318" w:rsidR="00B14AB2" w:rsidRDefault="00B14AB2" w:rsidP="00A55764">
      <w:pPr>
        <w:spacing w:line="360" w:lineRule="auto"/>
      </w:pPr>
      <w:r>
        <w:t xml:space="preserve">A)  What was plotted on the </w:t>
      </w:r>
      <w:r w:rsidR="00A55764">
        <w:t>y</w:t>
      </w:r>
      <w:r>
        <w:t xml:space="preserve">- and </w:t>
      </w:r>
      <w:r w:rsidR="00A55764">
        <w:t>x</w:t>
      </w:r>
      <w:r>
        <w:t>-axes of the graph that was curved?</w:t>
      </w:r>
    </w:p>
    <w:p w14:paraId="0ADC72D6" w14:textId="26575A00" w:rsidR="00B14AB2" w:rsidRDefault="00B14AB2" w:rsidP="006B04A8">
      <w:pPr>
        <w:spacing w:line="360" w:lineRule="auto"/>
      </w:pPr>
      <w:r>
        <w:t xml:space="preserve">B) </w:t>
      </w:r>
      <w:r w:rsidR="006B04A8">
        <w:t xml:space="preserve"> </w:t>
      </w:r>
      <w:r>
        <w:t xml:space="preserve">What was plotted on the </w:t>
      </w:r>
      <w:r w:rsidR="00A55764">
        <w:t>y</w:t>
      </w:r>
      <w:r>
        <w:t xml:space="preserve">- and </w:t>
      </w:r>
      <w:r w:rsidR="00A55764">
        <w:t>x</w:t>
      </w:r>
      <w:r>
        <w:t>-axes of the graph that was a straight line?</w:t>
      </w:r>
    </w:p>
    <w:p w14:paraId="2996C7EF" w14:textId="36154D27" w:rsidR="00B14AB2" w:rsidRDefault="00F95947">
      <w:r>
        <w:t xml:space="preserve">C)   Which of those graphs was </w:t>
      </w:r>
      <w:r w:rsidRPr="00AC64BF">
        <w:rPr>
          <w:i/>
        </w:rPr>
        <w:t>quadratic</w:t>
      </w:r>
      <w:r>
        <w:t>?</w:t>
      </w:r>
      <w:r>
        <w:tab/>
      </w:r>
      <w:r>
        <w:tab/>
      </w:r>
      <w:r>
        <w:tab/>
      </w:r>
      <w:r>
        <w:tab/>
        <w:t xml:space="preserve">Which was </w:t>
      </w:r>
      <w:r w:rsidRPr="00AC64BF">
        <w:rPr>
          <w:i/>
        </w:rPr>
        <w:t>linear</w:t>
      </w:r>
      <w:r>
        <w:t>?</w:t>
      </w:r>
    </w:p>
    <w:p w14:paraId="23B8D484" w14:textId="674471B1" w:rsidR="001C2CDC" w:rsidRDefault="002437D4"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368DFDFD" wp14:editId="50121BA8">
                <wp:simplePos x="0" y="0"/>
                <wp:positionH relativeFrom="column">
                  <wp:posOffset>5928767</wp:posOffset>
                </wp:positionH>
                <wp:positionV relativeFrom="paragraph">
                  <wp:posOffset>119181</wp:posOffset>
                </wp:positionV>
                <wp:extent cx="897106" cy="550471"/>
                <wp:effectExtent l="0" t="0" r="0" b="2540"/>
                <wp:wrapNone/>
                <wp:docPr id="139" name="Group 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106" cy="550471"/>
                          <a:chOff x="0" y="0"/>
                          <a:chExt cx="897106" cy="550471"/>
                        </a:xfrm>
                      </wpg:grpSpPr>
                      <wpg:grpSp>
                        <wpg:cNvPr id="129" name="Group 129"/>
                        <wpg:cNvGrpSpPr/>
                        <wpg:grpSpPr>
                          <a:xfrm>
                            <a:off x="263661" y="56098"/>
                            <a:ext cx="353060" cy="353418"/>
                            <a:chOff x="0" y="0"/>
                            <a:chExt cx="353060" cy="353418"/>
                          </a:xfrm>
                        </wpg:grpSpPr>
                        <wps:wsp>
                          <wps:cNvPr id="127" name="Straight Connector 127"/>
                          <wps:cNvCnPr/>
                          <wps:spPr>
                            <a:xfrm>
                              <a:off x="2625" y="0"/>
                              <a:ext cx="0" cy="35341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8" name="Straight Connector 128"/>
                          <wps:cNvCnPr/>
                          <wps:spPr>
                            <a:xfrm rot="16200000">
                              <a:off x="176530" y="168294"/>
                              <a:ext cx="0" cy="35306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47345" cy="275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E4C88C" w14:textId="18A93709" w:rsidR="002437D4" w:rsidRDefault="002437D4">
                              <w:r>
                                <w:t>d</w:t>
                              </w:r>
                              <w:r w:rsidRPr="002437D4">
                                <w:rPr>
                                  <w:vertAlign w:val="subscript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49761" y="274881"/>
                            <a:ext cx="347345" cy="275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1ED599" w14:textId="106F3A1A" w:rsidR="002437D4" w:rsidRDefault="002437D4">
                              <w: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5" name="Straight Connector 135"/>
                        <wps:cNvCnPr/>
                        <wps:spPr>
                          <a:xfrm flipV="1">
                            <a:off x="269271" y="123416"/>
                            <a:ext cx="363860" cy="27715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8DFDFD" id="Group 139" o:spid="_x0000_s1148" style="position:absolute;margin-left:466.85pt;margin-top:9.4pt;width:70.65pt;height:43.35pt;z-index:251710464" coordsize="8971,5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">
                <v:group id="Group 129" o:spid="_x0000_s1149" style="position:absolute;left:2636;top:560;width:3531;height:3535" coordsize="353060,3534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line id="Straight Connector 127" o:spid="_x0000_s1150" style="position:absolute;visibility:visible;mso-wrap-style:square" from="2625,0" to="2625,353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qH2MQAAADcAAAADwAAAGRycy9kb3ducmV2LnhtbESPzW7CMBCE75X6DtZW4gYOVKWQ4qCq&#10;KqKCU/m5r+JtEiVeB9uA+/Y1ElJvu5qZb2cXy2g6cSHnG8sKxqMMBHFpdcOVgsN+NZyB8AFZY2eZ&#10;FPySh2Xx+LDAXNsrf9NlFyqRIOxzVFCH0OdS+rImg35ke+Kk/VhnMKTVVVI7vCa46eQky6bSYMPp&#10;Qo09fdRUtruzSZTx8WTkup3jceO27vN5Gl/iSanBU3x/AxEohn/zPf2lU/3JK9yeSRPI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yofYxAAAANwAAAAPAAAAAAAAAAAA&#10;AAAAAKECAABkcnMvZG93bnJldi54bWxQSwUGAAAAAAQABAD5AAAAkgMAAAAA&#10;" strokecolor="black [3040]"/>
                  <v:line id="Straight Connector 128" o:spid="_x0000_s1151" style="position:absolute;rotation:-90;visibility:visible;mso-wrap-style:square" from="176530,168294" to="176530,52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+uIsMAAADcAAAADwAAAGRycy9kb3ducmV2LnhtbESPQWvCQBCF70L/wzIFb7rRg4ToKkWR&#10;FjxVRTwOu2MSmp0N2TVGf33nUOhthvfmvW9Wm8E3qqcu1oENzKYZKGIbXM2lgfNpP8lBxYTssAlM&#10;Bp4UYbN+G62wcOHB39QfU6kkhGOBBqqU2kLraCvyGKehJRbtFjqPSdau1K7Dh4T7Rs+zbKE91iwN&#10;Fba0rcj+HO/eQH+l/GJPn/n5koUdvg75YhusMeP34WMJKtGQ/s1/119O8OdCK8/IB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ZvriLDAAAA3AAAAA8AAAAAAAAAAAAA&#10;AAAAoQIAAGRycy9kb3ducmV2LnhtbFBLBQYAAAAABAAEAPkAAACRAwAAAAA=&#10;" strokecolor="black [3040]"/>
                </v:group>
                <v:shape id="_x0000_s1152" type="#_x0000_t202" style="position:absolute;width:3473;height:27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rmM8AA&#10;AADcAAAADwAAAGRycy9kb3ducmV2LnhtbERPTWvCQBC9F/wPyxS81Y1KRVJXEa3goRc13ofsNBua&#10;nQ3ZqYn/vlsQvM3jfc5qM/hG3aiLdWAD00kGirgMtubKQHE5vC1BRUG22AQmA3eKsFmPXlaY29Dz&#10;iW5nqVQK4ZijASfS5lrH0pHHOAktceK+Q+dREuwqbTvsU7hv9CzLFtpjzanBYUs7R+XP+dcbELHb&#10;6b349PF4Hb72vcvKdyyMGb8O2w9QQoM8xQ/30ab58zn8P5Mu0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GrmM8AAAADcAAAADwAAAAAAAAAAAAAAAACYAgAAZHJzL2Rvd25y&#10;ZXYueG1sUEsFBgAAAAAEAAQA9QAAAIUDAAAAAA==&#10;" filled="f" stroked="f">
                  <v:textbox style="mso-fit-shape-to-text:t">
                    <w:txbxContent>
                      <w:p w14:paraId="5AE4C88C" w14:textId="18A93709" w:rsidR="002437D4" w:rsidRDefault="002437D4">
                        <w:r>
                          <w:t>d</w:t>
                        </w:r>
                        <w:r w:rsidRPr="002437D4">
                          <w:rPr>
                            <w:vertAlign w:val="subscript"/>
                          </w:rPr>
                          <w:t>x</w:t>
                        </w:r>
                      </w:p>
                    </w:txbxContent>
                  </v:textbox>
                </v:shape>
                <v:shape id="_x0000_s1153" type="#_x0000_t202" style="position:absolute;left:5497;top:2748;width:3474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N+R8AA&#10;AADcAAAADwAAAGRycy9kb3ducmV2LnhtbERPTWvCQBC9F/wPywi91Y3aSkldRdSCBy/VeB+y02xo&#10;djZkRxP/fbdQ8DaP9znL9eAbdaMu1oENTCcZKOIy2JorA8X58+UdVBRki01gMnCnCOvV6GmJuQ09&#10;f9HtJJVKIRxzNOBE2lzrWDryGCehJU7cd+g8SoJdpW2HfQr3jZ5l2UJ7rDk1OGxp66j8OV29ARG7&#10;md6LvY+Hy3Dc9S4r37Aw5nk8bD5ACQ3yEP+7DzbNn7/C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N+R8AAAADcAAAADwAAAAAAAAAAAAAAAACYAgAAZHJzL2Rvd25y&#10;ZXYueG1sUEsFBgAAAAAEAAQA9QAAAIUDAAAAAA==&#10;" filled="f" stroked="f">
                  <v:textbox style="mso-fit-shape-to-text:t">
                    <w:txbxContent>
                      <w:p w14:paraId="5B1ED599" w14:textId="106F3A1A" w:rsidR="002437D4" w:rsidRDefault="002437D4">
                        <w:r>
                          <w:t>t</w:t>
                        </w:r>
                      </w:p>
                    </w:txbxContent>
                  </v:textbox>
                </v:shape>
                <v:line id="Straight Connector 135" o:spid="_x0000_s1154" style="position:absolute;flip:y;visibility:visible;mso-wrap-style:square" from="2692,1234" to="6331,4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/wf8IAAADcAAAADwAAAGRycy9kb3ducmV2LnhtbERPS4vCMBC+C/6HMII3TVXclWoUERaW&#10;XVzW18Hb0Ewf2ExKE23990YQvM3H95zFqjWluFHtCssKRsMIBHFidcGZguPhazAD4TyyxtIyKbiT&#10;g9Wy21lgrG3DO7rtfSZCCLsYFeTeV7GULsnJoBvaijhwqa0N+gDrTOoamxBuSjmOog9psODQkGNF&#10;m5ySy/5qFKTuWm3OJ+3Tz5/tbpv+Zn/Y/CvV77XrOQhPrX+LX+5vHeZPpvB8Jlw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Y/wf8IAAADcAAAADwAAAAAAAAAAAAAA&#10;AAChAgAAZHJzL2Rvd25yZXYueG1sUEsFBgAAAAAEAAQA+QAAAJADAAAAAA==&#10;" strokecolor="black [3040]"/>
              </v:group>
            </w:pict>
          </mc:Fallback>
        </mc:AlternateContent>
      </w:r>
    </w:p>
    <w:p w14:paraId="02E4C734" w14:textId="394AAFB1" w:rsidR="001C2CDC" w:rsidRDefault="00F95947">
      <w:r>
        <w:t>2.   You did not plot the horizontal motion.   If you did, the distance graph would look like</w:t>
      </w:r>
      <w:r w:rsidR="002437D4">
        <w:t xml:space="preserve"> this</w:t>
      </w:r>
      <w:r>
        <w:t>:</w:t>
      </w:r>
    </w:p>
    <w:p w14:paraId="4A71F3FD" w14:textId="0142F40B" w:rsidR="00F95947" w:rsidRDefault="002437D4" w:rsidP="00AC64BF">
      <w:pPr>
        <w:spacing w:line="36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4D498246" wp14:editId="61BBE2FB">
                <wp:simplePos x="0" y="0"/>
                <wp:positionH relativeFrom="column">
                  <wp:posOffset>4787978</wp:posOffset>
                </wp:positionH>
                <wp:positionV relativeFrom="paragraph">
                  <wp:posOffset>41439</wp:posOffset>
                </wp:positionV>
                <wp:extent cx="941274" cy="572910"/>
                <wp:effectExtent l="0" t="0" r="0" b="0"/>
                <wp:wrapNone/>
                <wp:docPr id="138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1274" cy="572910"/>
                          <a:chOff x="0" y="0"/>
                          <a:chExt cx="941274" cy="572910"/>
                        </a:xfrm>
                      </wpg:grpSpPr>
                      <wpg:grpSp>
                        <wpg:cNvPr id="130" name="Group 130"/>
                        <wpg:cNvGrpSpPr/>
                        <wpg:grpSpPr>
                          <a:xfrm>
                            <a:off x="274881" y="89757"/>
                            <a:ext cx="353060" cy="353418"/>
                            <a:chOff x="0" y="0"/>
                            <a:chExt cx="353060" cy="353418"/>
                          </a:xfrm>
                        </wpg:grpSpPr>
                        <wps:wsp>
                          <wps:cNvPr id="131" name="Straight Connector 131"/>
                          <wps:cNvCnPr/>
                          <wps:spPr>
                            <a:xfrm>
                              <a:off x="2625" y="0"/>
                              <a:ext cx="0" cy="35341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2" name="Straight Connector 132"/>
                          <wps:cNvCnPr/>
                          <wps:spPr>
                            <a:xfrm rot="16200000">
                              <a:off x="176530" y="168294"/>
                              <a:ext cx="0" cy="35306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3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47345" cy="275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12155B" w14:textId="7E2946A3" w:rsidR="002437D4" w:rsidRDefault="002437D4">
                              <w:r>
                                <w:t>v</w:t>
                              </w:r>
                              <w:r w:rsidRPr="002437D4">
                                <w:rPr>
                                  <w:vertAlign w:val="subscript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93929" y="297320"/>
                            <a:ext cx="347345" cy="275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57D349" w14:textId="77777777" w:rsidR="002437D4" w:rsidRDefault="002437D4">
                              <w: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498246" id="Group 138" o:spid="_x0000_s1155" style="position:absolute;margin-left:377pt;margin-top:3.25pt;width:74.1pt;height:45.1pt;z-index:251715584;mso-width-relative:margin;mso-height-relative:margin" coordsize="9412,5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">
                <v:group id="Group 130" o:spid="_x0000_s1156" style="position:absolute;left:2748;top:897;width:3531;height:3534" coordsize="353060,3534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line id="Straight Connector 131" o:spid="_x0000_s1157" style="position:absolute;visibility:visible;mso-wrap-style:square" from="2625,0" to="2625,353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Ys6sQAAADcAAAADwAAAGRycy9kb3ducmV2LnhtbESPzWrDMBCE74W8g9hAbo3shobGiRxC&#10;aWhJT83PfbE2trG1ciQ1Ud8+KhR622Vmvp1draPpxZWcby0ryKcZCOLK6pZrBcfD9vEFhA/IGnvL&#10;pOCHPKzL0cMKC21v/EXXfahFgrAvUEETwlBI6auGDPqpHYiTdrbOYEirq6V2eEtw08unLJtLgy2n&#10;Cw0O9NpQ1e2/TaLkp4uR790CTzv36d5m8/gcL0pNxnGzBBEohn/zX/pDp/qzHH6fSRPI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tizqxAAAANwAAAAPAAAAAAAAAAAA&#10;AAAAAKECAABkcnMvZG93bnJldi54bWxQSwUGAAAAAAQABAD5AAAAkgMAAAAA&#10;" strokecolor="black [3040]"/>
                  <v:line id="Straight Connector 132" o:spid="_x0000_s1158" style="position:absolute;rotation:-90;visibility:visible;mso-wrap-style:square" from="176530,168294" to="176530,52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4PFcAAAADcAAAADwAAAGRycy9kb3ducmV2LnhtbERPS4vCMBC+L/gfwgje1lQFKdUooiwK&#10;e/KBeBySsS02k9Jka/XXbwTB23x8z5kvO1uJlhpfOlYwGiYgiLUzJecKTsef7xSED8gGK8ek4EEe&#10;love1xwz4+68p/YQchFD2GeooAihzqT0uiCLfuhq4shdXWMxRNjk0jR4j+G2kuMkmUqLJceGAmta&#10;F6Rvhz+roL1QetbHbXo6J26Dz990unZaqUG/W81ABOrCR/x270ycPxnD65l4gV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JeDxXAAAAA3AAAAA8AAAAAAAAAAAAAAAAA&#10;oQIAAGRycy9kb3ducmV2LnhtbFBLBQYAAAAABAAEAPkAAACOAwAAAAA=&#10;" strokecolor="black [3040]"/>
                </v:group>
                <v:shape id="_x0000_s1159" type="#_x0000_t202" style="position:absolute;width:3473;height:27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1Fq8AA&#10;AADcAAAADwAAAGRycy9kb3ducmV2LnhtbERPTWvCQBC9F/wPyxS81Y2ViqSuIraCBy9qvA/ZaTY0&#10;OxuyUxP/vSsUvM3jfc5yPfhGXamLdWAD00kGirgMtubKQHHevS1ARUG22AQmAzeKsF6NXpaY29Dz&#10;ka4nqVQK4ZijASfS5lrH0pHHOAktceJ+QudREuwqbTvsU7hv9HuWzbXHmlODw5a2jsrf0583IGI3&#10;01vx7eP+Mhy+epeVH1gYM34dNp+ghAZ5iv/de5vmz+bweCZdoF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B1Fq8AAAADcAAAADwAAAAAAAAAAAAAAAACYAgAAZHJzL2Rvd25y&#10;ZXYueG1sUEsFBgAAAAAEAAQA9QAAAIUDAAAAAA==&#10;" filled="f" stroked="f">
                  <v:textbox style="mso-fit-shape-to-text:t">
                    <w:txbxContent>
                      <w:p w14:paraId="6512155B" w14:textId="7E2946A3" w:rsidR="002437D4" w:rsidRDefault="002437D4">
                        <w:r>
                          <w:t>v</w:t>
                        </w:r>
                        <w:r w:rsidRPr="002437D4">
                          <w:rPr>
                            <w:vertAlign w:val="subscript"/>
                          </w:rPr>
                          <w:t>x</w:t>
                        </w:r>
                      </w:p>
                    </w:txbxContent>
                  </v:textbox>
                </v:shape>
                <v:shape id="_x0000_s1160" type="#_x0000_t202" style="position:absolute;left:5939;top:2973;width:3473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HgMMAA&#10;AADcAAAADwAAAGRycy9kb3ducmV2LnhtbERPTWvCQBC9F/wPywi91Y1Ka0ldRdSCBy/VeB+y02xo&#10;djZkRxP/fbdQ8DaP9znL9eAbdaMu1oENTCcZKOIy2JorA8X58+UdVBRki01gMnCnCOvV6GmJuQ09&#10;f9HtJJVKIRxzNOBE2lzrWDryGCehJU7cd+g8SoJdpW2HfQr3jZ5l2Zv2WHNqcNjS1lH5c7p6AyJ2&#10;M70Xex8Pl+G4611WvmJhzPN42HyAEhrkIf53H2yaP1/A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1HgMMAAAADcAAAADwAAAAAAAAAAAAAAAACYAgAAZHJzL2Rvd25y&#10;ZXYueG1sUEsFBgAAAAAEAAQA9QAAAIUDAAAAAA==&#10;" filled="f" stroked="f">
                  <v:textbox style="mso-fit-shape-to-text:t">
                    <w:txbxContent>
                      <w:p w14:paraId="0A57D349" w14:textId="77777777" w:rsidR="002437D4" w:rsidRDefault="002437D4">
                        <w:r>
                          <w:t>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A03AAC9" w14:textId="37ADF0A6" w:rsidR="00F95947" w:rsidRDefault="00F95947">
      <w:r>
        <w:t>A)  Sketch what the horizontal speed graph would look like</w:t>
      </w:r>
      <w:r w:rsidR="002437D4">
        <w:t xml:space="preserve"> (</w:t>
      </w:r>
      <w:r w:rsidR="00520DB9">
        <w:t>S</w:t>
      </w:r>
      <w:r w:rsidR="002437D4">
        <w:t>ee A.3. above)</w:t>
      </w:r>
      <w:r>
        <w:t>:</w:t>
      </w:r>
    </w:p>
    <w:p w14:paraId="65DB7FE3" w14:textId="3E63A655" w:rsidR="00F95947" w:rsidRDefault="00F95947"/>
    <w:p w14:paraId="393DC736" w14:textId="1FE1F517" w:rsidR="00F95947" w:rsidRDefault="00F95947">
      <w:r>
        <w:t>B)  The slope of that graph is zero.   What does that slope tell you about the horizontal acceleration?</w:t>
      </w:r>
    </w:p>
    <w:p w14:paraId="3A84348B" w14:textId="7CE09361" w:rsidR="00F95947" w:rsidRDefault="00F95947" w:rsidP="00AC64BF">
      <w:pPr>
        <w:spacing w:line="360" w:lineRule="auto"/>
      </w:pPr>
    </w:p>
    <w:p w14:paraId="48CD544D" w14:textId="19000143" w:rsidR="001C2CDC" w:rsidRDefault="00F95947" w:rsidP="00AC64BF">
      <w:pPr>
        <w:spacing w:line="360" w:lineRule="auto"/>
      </w:pPr>
      <w:r>
        <w:t xml:space="preserve">3. </w:t>
      </w:r>
      <w:r w:rsidR="005B5516">
        <w:t xml:space="preserve">   </w:t>
      </w:r>
      <w:r w:rsidR="002437D4">
        <w:t xml:space="preserve">A) </w:t>
      </w:r>
      <w:r w:rsidR="005B5516">
        <w:t xml:space="preserve">Does gravity pull the ball </w:t>
      </w:r>
      <w:r w:rsidR="005B5516" w:rsidRPr="0098189A">
        <w:rPr>
          <w:i/>
        </w:rPr>
        <w:t>horizontally</w:t>
      </w:r>
      <w:r w:rsidR="005B5516">
        <w:t xml:space="preserve"> along the board or </w:t>
      </w:r>
      <w:r w:rsidR="005B5516" w:rsidRPr="0098189A">
        <w:rPr>
          <w:i/>
        </w:rPr>
        <w:t>vertically</w:t>
      </w:r>
      <w:r w:rsidR="005B5516">
        <w:t xml:space="preserve"> down the board?</w:t>
      </w:r>
    </w:p>
    <w:p w14:paraId="44D48A04" w14:textId="1334A16A" w:rsidR="002437D4" w:rsidRDefault="002437D4">
      <w:r>
        <w:t xml:space="preserve">       B)  Why is the horizontal acceleration </w:t>
      </w:r>
      <w:r w:rsidR="00520F35" w:rsidRPr="00520F35">
        <w:rPr>
          <w:i/>
        </w:rPr>
        <w:t>a</w:t>
      </w:r>
      <w:r w:rsidR="00520F35" w:rsidRPr="00520F35">
        <w:rPr>
          <w:i/>
          <w:vertAlign w:val="subscript"/>
        </w:rPr>
        <w:t>x</w:t>
      </w:r>
      <w:r w:rsidR="00520F35">
        <w:t xml:space="preserve"> = </w:t>
      </w:r>
      <w:r>
        <w:t xml:space="preserve">0, but the vertical acceleration </w:t>
      </w:r>
      <w:r w:rsidR="00520F35" w:rsidRPr="00520F35">
        <w:rPr>
          <w:i/>
        </w:rPr>
        <w:t>a</w:t>
      </w:r>
      <w:r w:rsidR="00520F35" w:rsidRPr="00520F35">
        <w:rPr>
          <w:i/>
          <w:vertAlign w:val="subscript"/>
        </w:rPr>
        <w:t>y</w:t>
      </w:r>
      <w:r w:rsidR="00520F35">
        <w:t xml:space="preserve"> is</w:t>
      </w:r>
      <w:r>
        <w:t xml:space="preserve"> not 0?</w:t>
      </w:r>
    </w:p>
    <w:p w14:paraId="12935E17" w14:textId="776DE508" w:rsidR="001134EE" w:rsidRDefault="005B5516" w:rsidP="002722C6">
      <w:r>
        <w:t xml:space="preserve">      </w:t>
      </w:r>
    </w:p>
    <w:p w14:paraId="3A8D580C" w14:textId="77777777" w:rsidR="002722C6" w:rsidRDefault="009C13E4" w:rsidP="002722C6">
      <w:r>
        <w:rPr>
          <w:noProof/>
        </w:rPr>
        <w:lastRenderedPageBreak/>
        <w:drawing>
          <wp:anchor distT="0" distB="0" distL="114300" distR="114300" simplePos="0" relativeHeight="251610112" behindDoc="1" locked="0" layoutInCell="1" allowOverlap="1" wp14:anchorId="48B72DCA" wp14:editId="7FFFA70C">
            <wp:simplePos x="0" y="0"/>
            <wp:positionH relativeFrom="column">
              <wp:posOffset>-123825</wp:posOffset>
            </wp:positionH>
            <wp:positionV relativeFrom="paragraph">
              <wp:posOffset>80010</wp:posOffset>
            </wp:positionV>
            <wp:extent cx="7086600" cy="8982075"/>
            <wp:effectExtent l="19050" t="0" r="0" b="0"/>
            <wp:wrapNone/>
            <wp:docPr id="51" name="Picture 51" descr="E1EBD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E1EBD49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B7786F8" w14:textId="77777777" w:rsidR="002722C6" w:rsidRPr="002722C6" w:rsidRDefault="002722C6" w:rsidP="002722C6"/>
    <w:sectPr w:rsidR="002722C6" w:rsidRPr="002722C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E98"/>
    <w:rsid w:val="00014329"/>
    <w:rsid w:val="00022233"/>
    <w:rsid w:val="000448EB"/>
    <w:rsid w:val="000734F3"/>
    <w:rsid w:val="00091B34"/>
    <w:rsid w:val="0009433C"/>
    <w:rsid w:val="000A7424"/>
    <w:rsid w:val="000D4F14"/>
    <w:rsid w:val="000D5094"/>
    <w:rsid w:val="000F3338"/>
    <w:rsid w:val="001134EE"/>
    <w:rsid w:val="00126079"/>
    <w:rsid w:val="00156A20"/>
    <w:rsid w:val="00176335"/>
    <w:rsid w:val="001C2CDC"/>
    <w:rsid w:val="001C5FA0"/>
    <w:rsid w:val="001E13FF"/>
    <w:rsid w:val="001F494B"/>
    <w:rsid w:val="002437D4"/>
    <w:rsid w:val="00260E98"/>
    <w:rsid w:val="002722C6"/>
    <w:rsid w:val="002F4694"/>
    <w:rsid w:val="00341C27"/>
    <w:rsid w:val="00350E87"/>
    <w:rsid w:val="003845D1"/>
    <w:rsid w:val="003B7C2D"/>
    <w:rsid w:val="003D292D"/>
    <w:rsid w:val="003E2BCD"/>
    <w:rsid w:val="0042180A"/>
    <w:rsid w:val="00432C59"/>
    <w:rsid w:val="004442A1"/>
    <w:rsid w:val="004801EB"/>
    <w:rsid w:val="00480B36"/>
    <w:rsid w:val="004922B5"/>
    <w:rsid w:val="004A152F"/>
    <w:rsid w:val="004E56FE"/>
    <w:rsid w:val="005108FE"/>
    <w:rsid w:val="00520DB9"/>
    <w:rsid w:val="00520F35"/>
    <w:rsid w:val="005A1920"/>
    <w:rsid w:val="005B13F1"/>
    <w:rsid w:val="005B5516"/>
    <w:rsid w:val="006119B3"/>
    <w:rsid w:val="00612E1C"/>
    <w:rsid w:val="00613EDF"/>
    <w:rsid w:val="006245C8"/>
    <w:rsid w:val="00656B17"/>
    <w:rsid w:val="006660B1"/>
    <w:rsid w:val="0067523B"/>
    <w:rsid w:val="00691000"/>
    <w:rsid w:val="00694497"/>
    <w:rsid w:val="006A7509"/>
    <w:rsid w:val="006B04A8"/>
    <w:rsid w:val="006B208A"/>
    <w:rsid w:val="006B3F41"/>
    <w:rsid w:val="006F75DB"/>
    <w:rsid w:val="00730659"/>
    <w:rsid w:val="0074444A"/>
    <w:rsid w:val="00746E5F"/>
    <w:rsid w:val="00770132"/>
    <w:rsid w:val="00775ADE"/>
    <w:rsid w:val="00786591"/>
    <w:rsid w:val="0079465F"/>
    <w:rsid w:val="00795A49"/>
    <w:rsid w:val="00821F7B"/>
    <w:rsid w:val="008265A0"/>
    <w:rsid w:val="008856AA"/>
    <w:rsid w:val="008A1526"/>
    <w:rsid w:val="008D7774"/>
    <w:rsid w:val="00953560"/>
    <w:rsid w:val="0098189A"/>
    <w:rsid w:val="00982034"/>
    <w:rsid w:val="00983C81"/>
    <w:rsid w:val="00995D1D"/>
    <w:rsid w:val="009C13E4"/>
    <w:rsid w:val="009C32DC"/>
    <w:rsid w:val="00A041F7"/>
    <w:rsid w:val="00A50C61"/>
    <w:rsid w:val="00A55764"/>
    <w:rsid w:val="00A77BAC"/>
    <w:rsid w:val="00AB40F1"/>
    <w:rsid w:val="00AB7602"/>
    <w:rsid w:val="00AC0ECE"/>
    <w:rsid w:val="00AC63A7"/>
    <w:rsid w:val="00AC64BF"/>
    <w:rsid w:val="00AD5B13"/>
    <w:rsid w:val="00AF2632"/>
    <w:rsid w:val="00B14AB2"/>
    <w:rsid w:val="00B24120"/>
    <w:rsid w:val="00B84224"/>
    <w:rsid w:val="00B95E26"/>
    <w:rsid w:val="00BB5282"/>
    <w:rsid w:val="00BB69D1"/>
    <w:rsid w:val="00BF1E2D"/>
    <w:rsid w:val="00C80F5F"/>
    <w:rsid w:val="00C97117"/>
    <w:rsid w:val="00CC39E2"/>
    <w:rsid w:val="00CD1406"/>
    <w:rsid w:val="00CD5FBC"/>
    <w:rsid w:val="00D16DC0"/>
    <w:rsid w:val="00D253D2"/>
    <w:rsid w:val="00D409DF"/>
    <w:rsid w:val="00D42EAC"/>
    <w:rsid w:val="00D51F06"/>
    <w:rsid w:val="00D6703D"/>
    <w:rsid w:val="00D67125"/>
    <w:rsid w:val="00D93F02"/>
    <w:rsid w:val="00D96F57"/>
    <w:rsid w:val="00DA2D55"/>
    <w:rsid w:val="00DA5EEB"/>
    <w:rsid w:val="00E069E0"/>
    <w:rsid w:val="00E11E1F"/>
    <w:rsid w:val="00E21C36"/>
    <w:rsid w:val="00E30A5B"/>
    <w:rsid w:val="00E36C2B"/>
    <w:rsid w:val="00EB0E23"/>
    <w:rsid w:val="00ED52B4"/>
    <w:rsid w:val="00F13179"/>
    <w:rsid w:val="00F95947"/>
    <w:rsid w:val="00FA22B3"/>
    <w:rsid w:val="00FB35C7"/>
    <w:rsid w:val="00FB412B"/>
    <w:rsid w:val="00FD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452EDE"/>
  <w15:docId w15:val="{9605FBFC-0C68-479E-9997-B7468533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B40F1"/>
    <w:rPr>
      <w:color w:val="808080"/>
    </w:rPr>
  </w:style>
  <w:style w:type="paragraph" w:styleId="BalloonText">
    <w:name w:val="Balloon Text"/>
    <w:basedOn w:val="Normal"/>
    <w:link w:val="BalloonTextChar"/>
    <w:rsid w:val="00FA22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FA22B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\Application%20Data\Microsoft\Templates\lab%20templates\2%20person%20lab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 person lab</Template>
  <TotalTime>450</TotalTime>
  <Pages>3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</vt:lpstr>
    </vt:vector>
  </TitlesOfParts>
  <Company>Dell Computer Corporation</Company>
  <LinksUpToDate>false</LinksUpToDate>
  <CharactersWithSpaces>4774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</dc:title>
  <dc:creator>Preferred Customer</dc:creator>
  <cp:lastModifiedBy>Butchko</cp:lastModifiedBy>
  <cp:revision>16</cp:revision>
  <cp:lastPrinted>2018-09-25T12:08:00Z</cp:lastPrinted>
  <dcterms:created xsi:type="dcterms:W3CDTF">2018-09-25T12:04:00Z</dcterms:created>
  <dcterms:modified xsi:type="dcterms:W3CDTF">2018-09-25T20:26:00Z</dcterms:modified>
</cp:coreProperties>
</file>