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05F" w:rsidRPr="001E60C6" w:rsidRDefault="0059105F" w:rsidP="0059105F">
      <w:bookmarkStart w:id="0" w:name="_GoBack"/>
      <w:bookmarkEnd w:id="0"/>
      <w:r w:rsidRPr="001E60C6">
        <w:rPr>
          <w:b/>
        </w:rPr>
        <w:t>Form and Function of Animal Bodies: Proportions</w:t>
      </w:r>
    </w:p>
    <w:p w:rsidR="0059105F" w:rsidRPr="001E60C6" w:rsidRDefault="0059105F" w:rsidP="0059105F">
      <w:pPr>
        <w:rPr>
          <w:b/>
        </w:rPr>
      </w:pPr>
    </w:p>
    <w:p w:rsidR="0059105F" w:rsidRPr="001E60C6" w:rsidRDefault="0059105F" w:rsidP="0059105F">
      <w:r w:rsidRPr="001E60C6">
        <w:t>In nature, animals have to survive. It makes sense therefore, that the exact way the animal body is put together has a direct impact on the function of that body and by extension on behavior. For example, kangaroos will have a hard time RUNNING at full speed whereas horse are incapable of HOPPING on their two hind legs for more than two or three small hops.</w:t>
      </w:r>
    </w:p>
    <w:p w:rsidR="0059105F" w:rsidRPr="001E60C6" w:rsidRDefault="0059105F" w:rsidP="0059105F"/>
    <w:p w:rsidR="0059105F" w:rsidRPr="001E60C6" w:rsidRDefault="0059105F" w:rsidP="0059105F">
      <w:r w:rsidRPr="001E60C6">
        <w:t>Today we will look at the form (proportion) and function (behavior) relationship between the length of our legs in relationship to the length of our strides.</w:t>
      </w:r>
    </w:p>
    <w:p w:rsidR="0059105F" w:rsidRPr="001E60C6" w:rsidRDefault="0059105F" w:rsidP="001E60C6">
      <w:pPr>
        <w:pStyle w:val="NormalWeb"/>
        <w:jc w:val="center"/>
        <w:rPr>
          <w:b/>
          <w:i/>
        </w:rPr>
      </w:pPr>
      <w:r w:rsidRPr="001E60C6"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108585</wp:posOffset>
                </wp:positionV>
                <wp:extent cx="4552950" cy="342900"/>
                <wp:effectExtent l="19050" t="1905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2950" cy="3429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92F4A9" id="Rectangle 1" o:spid="_x0000_s1026" style="position:absolute;margin-left:0;margin-top:8.55pt;width:358.5pt;height:27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" filled="f" strokecolor="black [3213]" strokeweight="2.25pt">
                <w10:wrap anchorx="margin"/>
              </v:rect>
            </w:pict>
          </mc:Fallback>
        </mc:AlternateContent>
      </w:r>
      <w:r w:rsidRPr="001E60C6">
        <w:rPr>
          <w:b/>
          <w:i/>
        </w:rPr>
        <w:t>Is leg length (shape) related to stride-length (function, behavior)?</w:t>
      </w:r>
    </w:p>
    <w:p w:rsidR="0059105F" w:rsidRPr="001E60C6" w:rsidRDefault="0059105F" w:rsidP="0059105F">
      <w:pPr>
        <w:pStyle w:val="NormalWeb"/>
      </w:pPr>
      <w:r w:rsidRPr="001E60C6">
        <w:t>To answer this question, we will measure the leg length and stride length of humans. Later we will also measure leg length and stride length for horses and goats.</w:t>
      </w:r>
    </w:p>
    <w:p w:rsidR="0059105F" w:rsidRPr="001E60C6" w:rsidRDefault="0059105F" w:rsidP="0059105F">
      <w:pPr>
        <w:pStyle w:val="NormalWeb"/>
        <w:numPr>
          <w:ilvl w:val="0"/>
          <w:numId w:val="1"/>
        </w:numPr>
      </w:pPr>
      <w:r w:rsidRPr="001E60C6">
        <w:t>There are two ways leg length can be measured for humans.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88"/>
        <w:gridCol w:w="4772"/>
      </w:tblGrid>
      <w:tr w:rsidR="0059105F" w:rsidRPr="001E60C6" w:rsidTr="000A6E9C">
        <w:tc>
          <w:tcPr>
            <w:tcW w:w="4788" w:type="dxa"/>
            <w:shd w:val="clear" w:color="auto" w:fill="auto"/>
          </w:tcPr>
          <w:p w:rsidR="0059105F" w:rsidRDefault="0059105F" w:rsidP="000A6E9C">
            <w:pPr>
              <w:rPr>
                <w:color w:val="222222"/>
                <w:lang w:val="en"/>
              </w:rPr>
            </w:pPr>
            <w:r w:rsidRPr="001E60C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0971E0" wp14:editId="556261BC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518160</wp:posOffset>
                      </wp:positionV>
                      <wp:extent cx="1314450" cy="809625"/>
                      <wp:effectExtent l="38100" t="10795" r="9525" b="55880"/>
                      <wp:wrapNone/>
                      <wp:docPr id="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14450" cy="8096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8D217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8" o:spid="_x0000_s1026" type="#_x0000_t32" style="position:absolute;margin-left:124.5pt;margin-top:40.8pt;width:103.5pt;height:63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">
                      <v:stroke endarrow="block"/>
                    </v:shape>
                  </w:pict>
                </mc:Fallback>
              </mc:AlternateContent>
            </w:r>
            <w:r w:rsidRPr="001E60C6">
              <w:rPr>
                <w:noProof/>
              </w:rPr>
              <w:drawing>
                <wp:inline distT="0" distB="0" distL="0" distR="0" wp14:anchorId="3A4C4E73" wp14:editId="1C6A73DC">
                  <wp:extent cx="2105025" cy="2409825"/>
                  <wp:effectExtent l="0" t="0" r="9525" b="9525"/>
                  <wp:docPr id="56" name="Picture 9" descr="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60C6" w:rsidRDefault="001E60C6" w:rsidP="000A6E9C">
            <w:pPr>
              <w:rPr>
                <w:color w:val="222222"/>
                <w:lang w:val="en"/>
              </w:rPr>
            </w:pPr>
          </w:p>
          <w:p w:rsidR="001E60C6" w:rsidRDefault="001E60C6" w:rsidP="000A6E9C">
            <w:pPr>
              <w:rPr>
                <w:color w:val="222222"/>
                <w:lang w:val="en"/>
              </w:rPr>
            </w:pPr>
          </w:p>
          <w:p w:rsidR="001E60C6" w:rsidRPr="001E60C6" w:rsidRDefault="001E60C6" w:rsidP="001E60C6">
            <w:pPr>
              <w:autoSpaceDE w:val="0"/>
              <w:autoSpaceDN w:val="0"/>
              <w:adjustRightInd w:val="0"/>
            </w:pPr>
            <w:r w:rsidRPr="001E60C6">
              <w:t xml:space="preserve">Stride length is measured as the distance from the base of one footprint to the base of the next footprint </w:t>
            </w:r>
            <w:r w:rsidRPr="001E60C6">
              <w:rPr>
                <w:i/>
              </w:rPr>
              <w:t>of that same foot</w:t>
            </w:r>
            <w:r w:rsidRPr="001E60C6">
              <w:t>; in other words, the distance of TWO steps.</w:t>
            </w:r>
            <w:r>
              <w:t xml:space="preserve"> We will use Excel next week to help us calculate stride length.</w:t>
            </w:r>
          </w:p>
          <w:p w:rsidR="001E60C6" w:rsidRPr="001E60C6" w:rsidRDefault="001E60C6" w:rsidP="000A6E9C">
            <w:pPr>
              <w:rPr>
                <w:color w:val="222222"/>
                <w:lang w:val="en"/>
              </w:rPr>
            </w:pPr>
          </w:p>
        </w:tc>
        <w:tc>
          <w:tcPr>
            <w:tcW w:w="4788" w:type="dxa"/>
            <w:shd w:val="clear" w:color="auto" w:fill="auto"/>
          </w:tcPr>
          <w:p w:rsidR="0059105F" w:rsidRPr="001E60C6" w:rsidRDefault="0059105F" w:rsidP="000A6E9C">
            <w:pPr>
              <w:rPr>
                <w:color w:val="222222"/>
                <w:lang w:val="en"/>
              </w:rPr>
            </w:pPr>
            <w:r w:rsidRPr="001E60C6">
              <w:rPr>
                <w:color w:val="222222"/>
                <w:lang w:val="en"/>
              </w:rPr>
              <w:t xml:space="preserve">For the </w:t>
            </w:r>
            <w:r w:rsidRPr="001E60C6">
              <w:rPr>
                <w:b/>
                <w:color w:val="222222"/>
                <w:lang w:val="en"/>
              </w:rPr>
              <w:t>human</w:t>
            </w:r>
            <w:r w:rsidRPr="001E60C6">
              <w:rPr>
                <w:color w:val="222222"/>
                <w:lang w:val="en"/>
              </w:rPr>
              <w:t xml:space="preserve"> we will use the iliac height to make the measurement more comparable to leg length of the horse and goat. </w:t>
            </w:r>
          </w:p>
          <w:p w:rsidR="0059105F" w:rsidRPr="001E60C6" w:rsidRDefault="0059105F" w:rsidP="000A6E9C">
            <w:pPr>
              <w:rPr>
                <w:color w:val="222222"/>
                <w:lang w:val="en"/>
              </w:rPr>
            </w:pPr>
          </w:p>
          <w:p w:rsidR="0059105F" w:rsidRPr="001E60C6" w:rsidRDefault="001E60C6" w:rsidP="001E60C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color w:val="222222"/>
                <w:sz w:val="24"/>
                <w:szCs w:val="24"/>
                <w:lang w:val="en"/>
              </w:rPr>
            </w:pPr>
            <w:r w:rsidRPr="001E60C6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994410</wp:posOffset>
                      </wp:positionV>
                      <wp:extent cx="2809875" cy="3171825"/>
                      <wp:effectExtent l="0" t="0" r="28575" b="2857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09875" cy="3171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E60C6" w:rsidRDefault="001E60C6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E7D3B69" wp14:editId="155CFEFE">
                                        <wp:extent cx="1562100" cy="2857500"/>
                                        <wp:effectExtent l="0" t="0" r="0" b="0"/>
                                        <wp:docPr id="10" name="Picture 10" descr="9110f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7" descr="9110f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62100" cy="2857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8pt;margin-top:78.3pt;width:221.25pt;height:249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">
                      <v:textbox>
                        <w:txbxContent>
                          <w:p w:rsidR="001E60C6" w:rsidRDefault="001E60C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D3B69" wp14:editId="155CFEFE">
                                  <wp:extent cx="1562100" cy="2857500"/>
                                  <wp:effectExtent l="0" t="0" r="0" b="0"/>
                                  <wp:docPr id="10" name="Picture 10" descr="9110f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7" descr="9110f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100" cy="2857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9105F" w:rsidRPr="001E60C6">
              <w:rPr>
                <w:rFonts w:ascii="Times New Roman" w:hAnsi="Times New Roman"/>
                <w:color w:val="222222"/>
                <w:sz w:val="24"/>
                <w:szCs w:val="24"/>
                <w:lang w:val="en"/>
              </w:rPr>
              <w:t xml:space="preserve">Measure RIGHT iliac leg length </w:t>
            </w:r>
            <w:r w:rsidR="0059105F" w:rsidRPr="001E60C6">
              <w:rPr>
                <w:rFonts w:ascii="Times New Roman" w:hAnsi="Times New Roman"/>
                <w:b/>
                <w:color w:val="222222"/>
                <w:sz w:val="24"/>
                <w:szCs w:val="24"/>
                <w:lang w:val="en"/>
              </w:rPr>
              <w:t>in cm</w:t>
            </w:r>
            <w:r w:rsidR="0059105F" w:rsidRPr="001E60C6">
              <w:rPr>
                <w:rFonts w:ascii="Times New Roman" w:hAnsi="Times New Roman"/>
                <w:color w:val="222222"/>
                <w:sz w:val="24"/>
                <w:szCs w:val="24"/>
                <w:lang w:val="en"/>
              </w:rPr>
              <w:t xml:space="preserve"> on a flat surface </w:t>
            </w:r>
            <w:r w:rsidR="0059105F" w:rsidRPr="001E60C6">
              <w:rPr>
                <w:rFonts w:ascii="Times New Roman" w:hAnsi="Times New Roman"/>
                <w:color w:val="222222"/>
                <w:sz w:val="24"/>
                <w:szCs w:val="24"/>
                <w:u w:val="single"/>
                <w:lang w:val="en"/>
              </w:rPr>
              <w:t>with your shoes on</w:t>
            </w:r>
            <w:r w:rsidR="0059105F" w:rsidRPr="001E60C6">
              <w:rPr>
                <w:rFonts w:ascii="Times New Roman" w:hAnsi="Times New Roman"/>
                <w:color w:val="222222"/>
                <w:sz w:val="24"/>
                <w:szCs w:val="24"/>
                <w:lang w:val="en"/>
              </w:rPr>
              <w:t xml:space="preserve">. Record the data in column A on the </w:t>
            </w:r>
            <w:r w:rsidRPr="001E60C6">
              <w:rPr>
                <w:rFonts w:ascii="Times New Roman" w:hAnsi="Times New Roman"/>
                <w:color w:val="222222"/>
                <w:sz w:val="24"/>
                <w:szCs w:val="24"/>
                <w:lang w:val="en"/>
              </w:rPr>
              <w:t>data table.</w:t>
            </w:r>
          </w:p>
        </w:tc>
      </w:tr>
    </w:tbl>
    <w:p w:rsidR="001E60C6" w:rsidRDefault="001E60C6" w:rsidP="001E60C6">
      <w:pPr>
        <w:spacing w:after="160" w:line="259" w:lineRule="auto"/>
      </w:pPr>
    </w:p>
    <w:p w:rsidR="0059105F" w:rsidRPr="001E60C6" w:rsidRDefault="0059105F" w:rsidP="001E60C6">
      <w:pPr>
        <w:spacing w:after="160" w:line="259" w:lineRule="auto"/>
        <w:rPr>
          <w:b/>
        </w:rPr>
      </w:pPr>
      <w:r w:rsidRPr="001E60C6">
        <w:rPr>
          <w:b/>
        </w:rPr>
        <w:lastRenderedPageBreak/>
        <w:t>Measuring Leg Length in Horses</w:t>
      </w:r>
    </w:p>
    <w:p w:rsidR="0059105F" w:rsidRPr="001E60C6" w:rsidRDefault="0059105F" w:rsidP="0059105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60C6">
        <w:rPr>
          <w:rFonts w:ascii="Times New Roman" w:hAnsi="Times New Roman"/>
          <w:sz w:val="24"/>
          <w:szCs w:val="24"/>
        </w:rPr>
        <w:t>We will do this outside on the cement to get more accurate measurements on a flat, hard surface. As the humans will be wearing shoes for this exercise, we will measure leg length including the shoes.</w:t>
      </w:r>
    </w:p>
    <w:p w:rsidR="0059105F" w:rsidRPr="001E60C6" w:rsidRDefault="0059105F" w:rsidP="0059105F">
      <w:pPr>
        <w:spacing w:after="390"/>
        <w:rPr>
          <w:b/>
          <w:color w:val="000000"/>
        </w:rPr>
      </w:pPr>
    </w:p>
    <w:p w:rsidR="0059105F" w:rsidRPr="001E60C6" w:rsidRDefault="0059105F" w:rsidP="0059105F">
      <w:pPr>
        <w:shd w:val="clear" w:color="auto" w:fill="F1F1F1"/>
      </w:pPr>
      <w:r w:rsidRPr="001E60C6">
        <w:rPr>
          <w:noProof/>
          <w:color w:val="2C807F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BD2F5E" wp14:editId="77CF162B">
                <wp:simplePos x="0" y="0"/>
                <wp:positionH relativeFrom="column">
                  <wp:posOffset>4429125</wp:posOffset>
                </wp:positionH>
                <wp:positionV relativeFrom="paragraph">
                  <wp:posOffset>1471296</wp:posOffset>
                </wp:positionV>
                <wp:extent cx="123825" cy="285750"/>
                <wp:effectExtent l="19050" t="19050" r="47625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2857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392C58" id="Straight Connector 2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8.75pt,115.85pt" to="358.5pt,1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" strokecolor="black [3213]" strokeweight="4.5pt">
                <v:stroke joinstyle="miter"/>
              </v:line>
            </w:pict>
          </mc:Fallback>
        </mc:AlternateContent>
      </w:r>
      <w:r w:rsidRPr="001E60C6">
        <w:rPr>
          <w:noProof/>
          <w:color w:val="2C807F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925479" wp14:editId="2EBF92AE">
                <wp:simplePos x="0" y="0"/>
                <wp:positionH relativeFrom="column">
                  <wp:posOffset>4467225</wp:posOffset>
                </wp:positionH>
                <wp:positionV relativeFrom="paragraph">
                  <wp:posOffset>899795</wp:posOffset>
                </wp:positionV>
                <wp:extent cx="95250" cy="542925"/>
                <wp:effectExtent l="19050" t="0" r="38100" b="476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54292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68EA48"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1.75pt,70.85pt" to="359.25pt,1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" strokecolor="black [3213]" strokeweight="4.5pt">
                <v:stroke joinstyle="miter"/>
              </v:line>
            </w:pict>
          </mc:Fallback>
        </mc:AlternateContent>
      </w:r>
      <w:r w:rsidRPr="001E60C6">
        <w:rPr>
          <w:noProof/>
          <w:color w:val="2C807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6AE632" wp14:editId="4E0DBC7E">
                <wp:simplePos x="0" y="0"/>
                <wp:positionH relativeFrom="column">
                  <wp:posOffset>2019300</wp:posOffset>
                </wp:positionH>
                <wp:positionV relativeFrom="paragraph">
                  <wp:posOffset>1427480</wp:posOffset>
                </wp:positionV>
                <wp:extent cx="76201" cy="419100"/>
                <wp:effectExtent l="19050" t="0" r="3810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1" cy="41910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CCDA4B" id="Straight Connector 6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pt,112.4pt" to="165pt,1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" strokecolor="black [3213]" strokeweight="4.5pt">
                <v:stroke joinstyle="miter"/>
              </v:line>
            </w:pict>
          </mc:Fallback>
        </mc:AlternateContent>
      </w:r>
      <w:r w:rsidRPr="001E60C6">
        <w:rPr>
          <w:noProof/>
          <w:color w:val="2C807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050DB0" wp14:editId="5CEAB93B">
                <wp:simplePos x="0" y="0"/>
                <wp:positionH relativeFrom="column">
                  <wp:posOffset>1638300</wp:posOffset>
                </wp:positionH>
                <wp:positionV relativeFrom="paragraph">
                  <wp:posOffset>713105</wp:posOffset>
                </wp:positionV>
                <wp:extent cx="457200" cy="771525"/>
                <wp:effectExtent l="19050" t="19050" r="3810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77152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79BF3C" id="Straight Connector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pt,56.15pt" to="165pt,1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" strokecolor="black [3213]" strokeweight="4.5pt">
                <v:stroke joinstyle="miter"/>
              </v:line>
            </w:pict>
          </mc:Fallback>
        </mc:AlternateContent>
      </w:r>
      <w:r w:rsidRPr="001E60C6">
        <w:rPr>
          <w:noProof/>
          <w:color w:val="2C807F"/>
        </w:rPr>
        <w:drawing>
          <wp:inline distT="0" distB="0" distL="0" distR="0" wp14:anchorId="33D0F14A" wp14:editId="71C577F3">
            <wp:extent cx="2582181" cy="1981200"/>
            <wp:effectExtent l="0" t="0" r="8890" b="0"/>
            <wp:docPr id="9" name="Picture 9" descr="Imag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284" descr="Imag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181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60C6">
        <w:t xml:space="preserve">  </w:t>
      </w:r>
      <w:r w:rsidRPr="001E60C6">
        <w:rPr>
          <w:noProof/>
          <w:color w:val="0000FF"/>
        </w:rPr>
        <w:drawing>
          <wp:inline distT="0" distB="0" distL="0" distR="0" wp14:anchorId="3F979DD6" wp14:editId="368EFE9F">
            <wp:extent cx="2737185" cy="1733550"/>
            <wp:effectExtent l="0" t="0" r="6350" b="0"/>
            <wp:docPr id="8" name="Picture 8" descr="https://encrypted-tbn0.gstatic.com/images?q=tbn:ANd9GcScwJlYYFqt6qvwlbARorWmsnyQJ6sUBsZduWrSwY00EkdFqgbWB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0.gstatic.com/images?q=tbn:ANd9GcScwJlYYFqt6qvwlbARorWmsnyQJ6sUBsZduWrSwY00EkdFqgbWB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010" cy="173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05F" w:rsidRPr="001E60C6" w:rsidRDefault="0059105F" w:rsidP="0059105F">
      <w:pPr>
        <w:shd w:val="clear" w:color="auto" w:fill="F1F1F1"/>
      </w:pPr>
      <w:r w:rsidRPr="001E60C6">
        <w:t xml:space="preserve">The black line indicates how to measure leg length for a </w:t>
      </w:r>
      <w:r w:rsidRPr="001E60C6">
        <w:rPr>
          <w:b/>
        </w:rPr>
        <w:t>horse</w:t>
      </w:r>
      <w:r w:rsidRPr="001E60C6">
        <w:t xml:space="preserve"> in two sections – though we will be using the animal’s </w:t>
      </w:r>
      <w:r w:rsidRPr="001E60C6">
        <w:rPr>
          <w:b/>
        </w:rPr>
        <w:t>right</w:t>
      </w:r>
      <w:r w:rsidRPr="001E60C6">
        <w:t xml:space="preserve"> hind leg (the picture shows the left hind leg). Add the two values to get leg length.</w:t>
      </w:r>
    </w:p>
    <w:p w:rsidR="0059105F" w:rsidRPr="001E60C6" w:rsidRDefault="0059105F" w:rsidP="0059105F">
      <w:pPr>
        <w:autoSpaceDE w:val="0"/>
        <w:autoSpaceDN w:val="0"/>
        <w:adjustRightInd w:val="0"/>
      </w:pPr>
    </w:p>
    <w:p w:rsidR="0059105F" w:rsidRPr="001E60C6" w:rsidRDefault="0059105F" w:rsidP="0059105F">
      <w:pPr>
        <w:autoSpaceDE w:val="0"/>
        <w:autoSpaceDN w:val="0"/>
        <w:adjustRightInd w:val="0"/>
      </w:pPr>
    </w:p>
    <w:p w:rsidR="0059105F" w:rsidRPr="001E60C6" w:rsidRDefault="001E60C6" w:rsidP="0059105F">
      <w:pPr>
        <w:autoSpaceDE w:val="0"/>
        <w:autoSpaceDN w:val="0"/>
        <w:adjustRightInd w:val="0"/>
        <w:rPr>
          <w:b/>
        </w:rPr>
      </w:pPr>
      <w:r w:rsidRPr="001E60C6">
        <w:rPr>
          <w:b/>
        </w:rPr>
        <w:t>Protocol</w:t>
      </w:r>
    </w:p>
    <w:p w:rsidR="0059105F" w:rsidRPr="001E60C6" w:rsidRDefault="0059105F" w:rsidP="0059105F">
      <w:pPr>
        <w:autoSpaceDE w:val="0"/>
        <w:autoSpaceDN w:val="0"/>
        <w:adjustRightInd w:val="0"/>
      </w:pPr>
    </w:p>
    <w:p w:rsidR="0059105F" w:rsidRPr="001E60C6" w:rsidRDefault="0059105F" w:rsidP="0059105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E60C6">
        <w:rPr>
          <w:rFonts w:ascii="Times New Roman" w:hAnsi="Times New Roman"/>
          <w:sz w:val="24"/>
          <w:szCs w:val="24"/>
        </w:rPr>
        <w:t>Measure and mark off a distance of 20 meters (= 2000 cm).</w:t>
      </w:r>
    </w:p>
    <w:p w:rsidR="0059105F" w:rsidRPr="001E60C6" w:rsidRDefault="0059105F" w:rsidP="0059105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E60C6">
        <w:rPr>
          <w:rFonts w:ascii="Times New Roman" w:hAnsi="Times New Roman"/>
          <w:b/>
          <w:i/>
          <w:sz w:val="24"/>
          <w:szCs w:val="24"/>
          <w:u w:val="single"/>
        </w:rPr>
        <w:t>Walk</w:t>
      </w:r>
      <w:r w:rsidRPr="001E60C6">
        <w:rPr>
          <w:rFonts w:ascii="Times New Roman" w:hAnsi="Times New Roman"/>
          <w:sz w:val="24"/>
          <w:szCs w:val="24"/>
        </w:rPr>
        <w:t xml:space="preserve"> the length while counting </w:t>
      </w:r>
      <w:r w:rsidRPr="001E60C6">
        <w:rPr>
          <w:rFonts w:ascii="Times New Roman" w:hAnsi="Times New Roman"/>
          <w:sz w:val="24"/>
          <w:szCs w:val="24"/>
          <w:u w:val="single"/>
        </w:rPr>
        <w:t>each</w:t>
      </w:r>
      <w:r w:rsidRPr="001E60C6">
        <w:rPr>
          <w:rFonts w:ascii="Times New Roman" w:hAnsi="Times New Roman"/>
          <w:sz w:val="24"/>
          <w:szCs w:val="24"/>
        </w:rPr>
        <w:t xml:space="preserve"> step (record in column B)</w:t>
      </w:r>
      <w:r w:rsidR="001E60C6">
        <w:rPr>
          <w:rFonts w:ascii="Times New Roman" w:hAnsi="Times New Roman"/>
          <w:sz w:val="24"/>
          <w:szCs w:val="24"/>
        </w:rPr>
        <w:t>. For the horses we will count each step with each hind f</w:t>
      </w:r>
      <w:r w:rsidR="002A71EB">
        <w:rPr>
          <w:rFonts w:ascii="Times New Roman" w:hAnsi="Times New Roman"/>
          <w:sz w:val="24"/>
          <w:szCs w:val="24"/>
        </w:rPr>
        <w:t>oo</w:t>
      </w:r>
      <w:r w:rsidR="001E60C6">
        <w:rPr>
          <w:rFonts w:ascii="Times New Roman" w:hAnsi="Times New Roman"/>
          <w:sz w:val="24"/>
          <w:szCs w:val="24"/>
        </w:rPr>
        <w:t>t.</w:t>
      </w:r>
    </w:p>
    <w:p w:rsidR="0059105F" w:rsidRDefault="0059105F" w:rsidP="0059105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E60C6">
        <w:rPr>
          <w:rFonts w:ascii="Times New Roman" w:hAnsi="Times New Roman"/>
          <w:b/>
          <w:i/>
          <w:sz w:val="24"/>
          <w:szCs w:val="24"/>
          <w:u w:val="single"/>
        </w:rPr>
        <w:t>Trot</w:t>
      </w:r>
      <w:r w:rsidR="001E60C6">
        <w:rPr>
          <w:rFonts w:ascii="Times New Roman" w:hAnsi="Times New Roman"/>
          <w:sz w:val="24"/>
          <w:szCs w:val="24"/>
        </w:rPr>
        <w:t>/</w:t>
      </w:r>
      <w:r w:rsidR="001E60C6" w:rsidRPr="001E60C6">
        <w:rPr>
          <w:rFonts w:ascii="Times New Roman" w:hAnsi="Times New Roman"/>
          <w:b/>
          <w:i/>
          <w:sz w:val="24"/>
          <w:szCs w:val="24"/>
          <w:u w:val="single"/>
        </w:rPr>
        <w:t>Jog</w:t>
      </w:r>
      <w:r w:rsidR="001E60C6">
        <w:rPr>
          <w:rFonts w:ascii="Times New Roman" w:hAnsi="Times New Roman"/>
          <w:sz w:val="24"/>
          <w:szCs w:val="24"/>
        </w:rPr>
        <w:t xml:space="preserve"> </w:t>
      </w:r>
      <w:r w:rsidRPr="001E60C6">
        <w:rPr>
          <w:rFonts w:ascii="Times New Roman" w:hAnsi="Times New Roman"/>
          <w:sz w:val="24"/>
          <w:szCs w:val="24"/>
        </w:rPr>
        <w:t xml:space="preserve">the length while counting </w:t>
      </w:r>
      <w:r w:rsidRPr="001E60C6">
        <w:rPr>
          <w:rFonts w:ascii="Times New Roman" w:hAnsi="Times New Roman"/>
          <w:sz w:val="24"/>
          <w:szCs w:val="24"/>
          <w:u w:val="single"/>
        </w:rPr>
        <w:t>each</w:t>
      </w:r>
      <w:r w:rsidRPr="001E60C6">
        <w:rPr>
          <w:rFonts w:ascii="Times New Roman" w:hAnsi="Times New Roman"/>
          <w:sz w:val="24"/>
          <w:szCs w:val="24"/>
        </w:rPr>
        <w:t xml:space="preserve"> step (record in column </w:t>
      </w:r>
      <w:r w:rsidR="001E60C6">
        <w:rPr>
          <w:rFonts w:ascii="Times New Roman" w:hAnsi="Times New Roman"/>
          <w:sz w:val="24"/>
          <w:szCs w:val="24"/>
        </w:rPr>
        <w:t>C</w:t>
      </w:r>
      <w:r w:rsidRPr="001E60C6">
        <w:rPr>
          <w:rFonts w:ascii="Times New Roman" w:hAnsi="Times New Roman"/>
          <w:sz w:val="24"/>
          <w:szCs w:val="24"/>
        </w:rPr>
        <w:t>)</w:t>
      </w:r>
      <w:r w:rsidR="002A71EB">
        <w:rPr>
          <w:rFonts w:ascii="Times New Roman" w:hAnsi="Times New Roman"/>
          <w:sz w:val="24"/>
          <w:szCs w:val="24"/>
        </w:rPr>
        <w:t>. For horses we will count each step with each hind foot.</w:t>
      </w:r>
    </w:p>
    <w:p w:rsidR="001E60C6" w:rsidRPr="001E60C6" w:rsidRDefault="001E60C6" w:rsidP="001E60C6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4036" w:type="dxa"/>
        <w:tblLook w:val="04A0" w:firstRow="1" w:lastRow="0" w:firstColumn="1" w:lastColumn="0" w:noHBand="0" w:noVBand="1"/>
      </w:tblPr>
      <w:tblGrid>
        <w:gridCol w:w="1003"/>
        <w:gridCol w:w="1016"/>
        <w:gridCol w:w="1082"/>
        <w:gridCol w:w="935"/>
      </w:tblGrid>
      <w:tr w:rsidR="001E60C6" w:rsidRPr="001E60C6" w:rsidTr="001E60C6">
        <w:tc>
          <w:tcPr>
            <w:tcW w:w="1003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 xml:space="preserve">Name of human </w:t>
            </w:r>
          </w:p>
        </w:tc>
        <w:tc>
          <w:tcPr>
            <w:tcW w:w="1016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A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Right Leg Length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cm</w:t>
            </w:r>
          </w:p>
        </w:tc>
        <w:tc>
          <w:tcPr>
            <w:tcW w:w="1082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B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 xml:space="preserve"># of steps in 2000 cm (20 m) 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walk</w:t>
            </w:r>
          </w:p>
        </w:tc>
        <w:tc>
          <w:tcPr>
            <w:tcW w:w="935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C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 xml:space="preserve"># of steps in 2000 cm (20 m) 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  <w:rPr>
                <w:b/>
              </w:rPr>
            </w:pPr>
            <w:r w:rsidRPr="001E60C6">
              <w:rPr>
                <w:b/>
              </w:rPr>
              <w:t>trot</w:t>
            </w:r>
          </w:p>
        </w:tc>
      </w:tr>
      <w:tr w:rsidR="001E60C6" w:rsidRPr="001E60C6" w:rsidTr="001E60C6">
        <w:tc>
          <w:tcPr>
            <w:tcW w:w="1003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  <w:r w:rsidRPr="001E60C6">
              <w:t>You</w:t>
            </w:r>
          </w:p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</w:tc>
        <w:tc>
          <w:tcPr>
            <w:tcW w:w="1016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</w:tc>
        <w:tc>
          <w:tcPr>
            <w:tcW w:w="1082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</w:tc>
        <w:tc>
          <w:tcPr>
            <w:tcW w:w="935" w:type="dxa"/>
          </w:tcPr>
          <w:p w:rsidR="001E60C6" w:rsidRPr="001E60C6" w:rsidRDefault="001E60C6" w:rsidP="000A6E9C">
            <w:pPr>
              <w:autoSpaceDE w:val="0"/>
              <w:autoSpaceDN w:val="0"/>
              <w:adjustRightInd w:val="0"/>
            </w:pPr>
          </w:p>
        </w:tc>
      </w:tr>
    </w:tbl>
    <w:p w:rsidR="0059105F" w:rsidRPr="001E60C6" w:rsidRDefault="001E60C6" w:rsidP="0059105F">
      <w:pPr>
        <w:pStyle w:val="NormalWeb"/>
        <w:numPr>
          <w:ilvl w:val="0"/>
          <w:numId w:val="3"/>
        </w:numPr>
      </w:pPr>
      <w:r w:rsidRPr="001E60C6">
        <w:lastRenderedPageBreak/>
        <w:t>E</w:t>
      </w:r>
      <w:r w:rsidR="0059105F" w:rsidRPr="001E60C6">
        <w:t>veryone will enter their data into a spreadsheet so we can graph it.</w:t>
      </w:r>
    </w:p>
    <w:tbl>
      <w:tblPr>
        <w:tblStyle w:val="TableGrid"/>
        <w:tblW w:w="7555" w:type="dxa"/>
        <w:tblLayout w:type="fixed"/>
        <w:tblLook w:val="04A0" w:firstRow="1" w:lastRow="0" w:firstColumn="1" w:lastColumn="0" w:noHBand="0" w:noVBand="1"/>
      </w:tblPr>
      <w:tblGrid>
        <w:gridCol w:w="1885"/>
        <w:gridCol w:w="1440"/>
        <w:gridCol w:w="2160"/>
        <w:gridCol w:w="2070"/>
      </w:tblGrid>
      <w:tr w:rsidR="00C465CA" w:rsidRPr="004B5E83" w:rsidTr="00246B8E">
        <w:tc>
          <w:tcPr>
            <w:tcW w:w="1885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 w:rsidRPr="004B5E83">
              <w:rPr>
                <w:rFonts w:ascii="Times-Roman" w:hAnsi="Times-Roman" w:cs="Times-Roman"/>
                <w:b/>
              </w:rPr>
              <w:t xml:space="preserve">Name </w:t>
            </w:r>
            <w:r>
              <w:rPr>
                <w:rFonts w:ascii="Times-Roman" w:hAnsi="Times-Roman" w:cs="Times-Roman"/>
                <w:b/>
              </w:rPr>
              <w:t>of horse</w:t>
            </w: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A</w:t>
            </w: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 w:rsidRPr="004B5E83">
              <w:rPr>
                <w:rFonts w:ascii="Times-Roman" w:hAnsi="Times-Roman" w:cs="Times-Roman"/>
                <w:b/>
              </w:rPr>
              <w:t>Leg Length</w:t>
            </w: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in cm</w:t>
            </w: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B</w:t>
            </w: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 xml:space="preserve"># of steps in 2000 cm (20 m) </w:t>
            </w: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Walk</w:t>
            </w: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C</w:t>
            </w: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 xml:space="preserve"># of steps in 2000 cm (20 m) </w:t>
            </w: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>Trot</w:t>
            </w: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  <w:r>
              <w:rPr>
                <w:rFonts w:ascii="Times-Roman" w:hAnsi="Times-Roman" w:cs="Times-Roman"/>
                <w:b/>
              </w:rPr>
              <w:t xml:space="preserve">  </w:t>
            </w: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144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16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  <w:tc>
          <w:tcPr>
            <w:tcW w:w="2070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  <w:tr w:rsidR="00C465CA" w:rsidRPr="004B5E83" w:rsidTr="00246B8E">
        <w:tc>
          <w:tcPr>
            <w:tcW w:w="1885" w:type="dxa"/>
          </w:tcPr>
          <w:p w:rsidR="00C465CA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144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16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  <w:tc>
          <w:tcPr>
            <w:tcW w:w="2070" w:type="dxa"/>
          </w:tcPr>
          <w:p w:rsidR="00C465CA" w:rsidRPr="004B5E83" w:rsidRDefault="00C465CA" w:rsidP="000A6E9C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b/>
              </w:rPr>
            </w:pPr>
          </w:p>
        </w:tc>
      </w:tr>
    </w:tbl>
    <w:p w:rsidR="0059105F" w:rsidRPr="002A71EB" w:rsidRDefault="0059105F" w:rsidP="002A71EB"/>
    <w:sectPr w:rsidR="0059105F" w:rsidRPr="002A71EB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A16" w:rsidRDefault="005B2A16" w:rsidP="00C465CA">
      <w:r>
        <w:separator/>
      </w:r>
    </w:p>
  </w:endnote>
  <w:endnote w:type="continuationSeparator" w:id="0">
    <w:p w:rsidR="005B2A16" w:rsidRDefault="005B2A16" w:rsidP="00C4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37288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465CA" w:rsidRDefault="00C465C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74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465CA" w:rsidRDefault="00C465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A16" w:rsidRDefault="005B2A16" w:rsidP="00C465CA">
      <w:r>
        <w:separator/>
      </w:r>
    </w:p>
  </w:footnote>
  <w:footnote w:type="continuationSeparator" w:id="0">
    <w:p w:rsidR="005B2A16" w:rsidRDefault="005B2A16" w:rsidP="00C46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65CA" w:rsidRDefault="00C465CA">
    <w:pPr>
      <w:pStyle w:val="Header"/>
      <w:rPr>
        <w:sz w:val="20"/>
        <w:szCs w:val="20"/>
      </w:rPr>
    </w:pPr>
    <w:r>
      <w:rPr>
        <w:sz w:val="20"/>
        <w:szCs w:val="20"/>
      </w:rPr>
      <w:t>Anna Thompson</w:t>
    </w:r>
  </w:p>
  <w:p w:rsidR="00C465CA" w:rsidRDefault="00C465CA">
    <w:pPr>
      <w:pStyle w:val="Header"/>
      <w:rPr>
        <w:sz w:val="20"/>
        <w:szCs w:val="20"/>
      </w:rPr>
    </w:pPr>
    <w:r>
      <w:rPr>
        <w:sz w:val="20"/>
        <w:szCs w:val="20"/>
      </w:rPr>
      <w:t>Biology 104, Spring 2020</w:t>
    </w:r>
  </w:p>
  <w:p w:rsidR="00C465CA" w:rsidRPr="00C465CA" w:rsidRDefault="00C465CA">
    <w:pPr>
      <w:pStyle w:val="Header"/>
      <w:rPr>
        <w:sz w:val="20"/>
        <w:szCs w:val="20"/>
      </w:rPr>
    </w:pPr>
    <w:r>
      <w:rPr>
        <w:sz w:val="20"/>
        <w:szCs w:val="20"/>
      </w:rPr>
      <w:t>Lab Handout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22455"/>
    <w:multiLevelType w:val="hybridMultilevel"/>
    <w:tmpl w:val="F0267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37804"/>
    <w:multiLevelType w:val="hybridMultilevel"/>
    <w:tmpl w:val="71D0D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12D64"/>
    <w:multiLevelType w:val="hybridMultilevel"/>
    <w:tmpl w:val="BA003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47A5C"/>
    <w:multiLevelType w:val="hybridMultilevel"/>
    <w:tmpl w:val="A3C4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5F"/>
    <w:rsid w:val="00037445"/>
    <w:rsid w:val="001E60C6"/>
    <w:rsid w:val="00246B8E"/>
    <w:rsid w:val="002A71EB"/>
    <w:rsid w:val="0059105F"/>
    <w:rsid w:val="005B2A16"/>
    <w:rsid w:val="00AB1620"/>
    <w:rsid w:val="00C465CA"/>
    <w:rsid w:val="00E42483"/>
    <w:rsid w:val="00FB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AABE0-06D1-4152-AF48-1175DC715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0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9105F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5910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10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C4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5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5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B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B8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google.com/url?sa=i&amp;rct=j&amp;q=&amp;esrc=s&amp;frm=1&amp;source=images&amp;cd=&amp;cad=rja&amp;docid=DdeGoYf_TStAoM&amp;tbnid=r6Z4DlN49fRwJM:&amp;ved=0CAUQjRw&amp;url=http://vector.tutsplus.com/tutorials/how-to-draw-animals-horses-their-anatomy-and-poses/&amp;ei=mGfxUq7xFInvoAShw4LwBw&amp;psig=AFQjCNH5RpZSh4wzv0HK949t3gtr32AtTQ&amp;ust=1391638760126256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hoovesblog.files.wordpress.com/2013/03/zansparityqhstalequinenowad-hipmarked1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0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B9DF6ED1.dotm</Template>
  <TotalTime>0</TotalTime>
  <Pages>3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Feather River College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Thompson</dc:creator>
  <cp:keywords/>
  <dc:description/>
  <cp:lastModifiedBy>Anna Thompson</cp:lastModifiedBy>
  <cp:revision>2</cp:revision>
  <cp:lastPrinted>2020-02-04T18:19:00Z</cp:lastPrinted>
  <dcterms:created xsi:type="dcterms:W3CDTF">2020-03-24T17:24:00Z</dcterms:created>
  <dcterms:modified xsi:type="dcterms:W3CDTF">2020-03-24T17:24:00Z</dcterms:modified>
</cp:coreProperties>
</file>