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BFA" w:rsidRPr="00453816" w:rsidRDefault="00B84C82" w:rsidP="00453816">
      <w:pPr>
        <w:jc w:val="center"/>
        <w:rPr>
          <w:b/>
          <w:sz w:val="72"/>
        </w:rPr>
      </w:pPr>
      <w:r>
        <w:rPr>
          <w:b/>
          <w:noProof/>
          <w:sz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1013460</wp:posOffset>
            </wp:positionH>
            <wp:positionV relativeFrom="paragraph">
              <wp:posOffset>251460</wp:posOffset>
            </wp:positionV>
            <wp:extent cx="1915160" cy="1828800"/>
            <wp:effectExtent l="0" t="0" r="889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mployee_male_left[1]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516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3816" w:rsidRPr="00453816">
        <w:rPr>
          <w:b/>
          <w:sz w:val="72"/>
        </w:rPr>
        <w:t>Grading Your Keyboarding Technique</w:t>
      </w:r>
    </w:p>
    <w:p w:rsidR="00453816" w:rsidRDefault="00453816"/>
    <w:p w:rsidR="00453816" w:rsidRDefault="00453816"/>
    <w:p w:rsidR="00453816" w:rsidRPr="00453816" w:rsidRDefault="00B84C82" w:rsidP="00B84C82">
      <w:pPr>
        <w:pBdr>
          <w:bottom w:val="thinThickThinSmallGap" w:sz="24" w:space="1" w:color="auto"/>
        </w:pBdr>
        <w:ind w:firstLine="720"/>
        <w:jc w:val="center"/>
        <w:rPr>
          <w:b/>
          <w:color w:val="FF0000"/>
          <w:sz w:val="72"/>
        </w:rPr>
      </w:pPr>
      <w:r>
        <w:rPr>
          <w:b/>
          <w:color w:val="FF0000"/>
          <w:sz w:val="72"/>
        </w:rPr>
        <w:t xml:space="preserve">   </w:t>
      </w:r>
      <w:r w:rsidR="00453816" w:rsidRPr="00453816">
        <w:rPr>
          <w:b/>
          <w:color w:val="FF0000"/>
          <w:sz w:val="72"/>
        </w:rPr>
        <w:t>10 points per day</w:t>
      </w:r>
    </w:p>
    <w:p w:rsidR="00453816" w:rsidRPr="006E2856" w:rsidRDefault="00453816">
      <w:pPr>
        <w:rPr>
          <w:sz w:val="24"/>
          <w:szCs w:val="24"/>
        </w:rPr>
      </w:pPr>
    </w:p>
    <w:p w:rsidR="00453816" w:rsidRPr="00453816" w:rsidRDefault="00453816" w:rsidP="00453816">
      <w:pPr>
        <w:pStyle w:val="ListParagraph"/>
        <w:numPr>
          <w:ilvl w:val="0"/>
          <w:numId w:val="1"/>
        </w:numPr>
        <w:ind w:left="360"/>
        <w:rPr>
          <w:b/>
          <w:sz w:val="56"/>
        </w:rPr>
      </w:pPr>
      <w:r w:rsidRPr="00453816">
        <w:rPr>
          <w:b/>
          <w:sz w:val="56"/>
        </w:rPr>
        <w:t>Good technique = 10 points</w:t>
      </w:r>
    </w:p>
    <w:p w:rsidR="006E2856" w:rsidRDefault="00453816" w:rsidP="006E2856">
      <w:pPr>
        <w:pStyle w:val="ListParagraph"/>
        <w:numPr>
          <w:ilvl w:val="1"/>
          <w:numId w:val="1"/>
        </w:numPr>
        <w:ind w:left="1080"/>
        <w:rPr>
          <w:i/>
          <w:sz w:val="52"/>
        </w:rPr>
      </w:pPr>
      <w:r w:rsidRPr="00453816">
        <w:rPr>
          <w:i/>
          <w:sz w:val="52"/>
        </w:rPr>
        <w:t>Given one chance to correct poor technique without penalty</w:t>
      </w:r>
    </w:p>
    <w:p w:rsidR="006E2856" w:rsidRPr="006E2856" w:rsidRDefault="006E2856" w:rsidP="006E2856">
      <w:pPr>
        <w:pStyle w:val="ListParagraph"/>
        <w:numPr>
          <w:ilvl w:val="1"/>
          <w:numId w:val="1"/>
        </w:numPr>
        <w:ind w:left="1080"/>
        <w:rPr>
          <w:i/>
          <w:sz w:val="52"/>
        </w:rPr>
      </w:pPr>
      <w:r w:rsidRPr="006E2856">
        <w:rPr>
          <w:i/>
          <w:sz w:val="52"/>
        </w:rPr>
        <w:t>If reminded a second time, loss of five points</w:t>
      </w:r>
    </w:p>
    <w:p w:rsidR="00453816" w:rsidRPr="00503D39" w:rsidRDefault="00453816" w:rsidP="00453816">
      <w:pPr>
        <w:rPr>
          <w:sz w:val="32"/>
        </w:rPr>
      </w:pPr>
    </w:p>
    <w:p w:rsidR="00453816" w:rsidRDefault="00453816" w:rsidP="00453816">
      <w:pPr>
        <w:pStyle w:val="ListParagraph"/>
        <w:numPr>
          <w:ilvl w:val="0"/>
          <w:numId w:val="1"/>
        </w:numPr>
        <w:ind w:left="360"/>
        <w:rPr>
          <w:b/>
          <w:sz w:val="56"/>
        </w:rPr>
      </w:pPr>
      <w:r w:rsidRPr="00453816">
        <w:rPr>
          <w:b/>
          <w:sz w:val="56"/>
        </w:rPr>
        <w:t xml:space="preserve">Two or more numbers </w:t>
      </w:r>
      <w:r>
        <w:rPr>
          <w:b/>
          <w:sz w:val="56"/>
        </w:rPr>
        <w:t>next to your name for the day =</w:t>
      </w:r>
    </w:p>
    <w:p w:rsidR="00503D39" w:rsidRPr="006E2856" w:rsidRDefault="00453816" w:rsidP="006E2856">
      <w:pPr>
        <w:pStyle w:val="ListParagraph"/>
        <w:ind w:left="360"/>
        <w:rPr>
          <w:b/>
          <w:sz w:val="56"/>
        </w:rPr>
      </w:pPr>
      <w:proofErr w:type="gramStart"/>
      <w:r w:rsidRPr="00453816">
        <w:rPr>
          <w:b/>
          <w:sz w:val="56"/>
        </w:rPr>
        <w:t>zero</w:t>
      </w:r>
      <w:proofErr w:type="gramEnd"/>
      <w:r w:rsidRPr="00453816">
        <w:rPr>
          <w:b/>
          <w:sz w:val="56"/>
        </w:rPr>
        <w:t xml:space="preserve"> points</w:t>
      </w:r>
      <w:r>
        <w:rPr>
          <w:b/>
          <w:sz w:val="56"/>
        </w:rPr>
        <w:t xml:space="preserve"> for the day</w:t>
      </w:r>
    </w:p>
    <w:p w:rsidR="00453816" w:rsidRPr="00453816" w:rsidRDefault="00453816" w:rsidP="00453816">
      <w:pPr>
        <w:ind w:left="3600" w:firstLine="720"/>
        <w:rPr>
          <w:sz w:val="52"/>
        </w:rPr>
      </w:pPr>
      <w:r w:rsidRPr="00453816">
        <w:rPr>
          <w:sz w:val="52"/>
        </w:rPr>
        <w:t>1 = Not sitting up straight</w:t>
      </w:r>
    </w:p>
    <w:p w:rsidR="00453816" w:rsidRPr="00453816" w:rsidRDefault="00327207" w:rsidP="00453816">
      <w:pPr>
        <w:ind w:left="3600" w:firstLine="720"/>
        <w:rPr>
          <w:sz w:val="52"/>
        </w:rPr>
      </w:pPr>
      <w:r>
        <w:rPr>
          <w:sz w:val="52"/>
        </w:rPr>
        <w:t>2 = Feet not</w:t>
      </w:r>
      <w:bookmarkStart w:id="0" w:name="_GoBack"/>
      <w:bookmarkEnd w:id="0"/>
      <w:r w:rsidR="00453816" w:rsidRPr="00453816">
        <w:rPr>
          <w:sz w:val="52"/>
        </w:rPr>
        <w:t xml:space="preserve"> on floor</w:t>
      </w:r>
    </w:p>
    <w:p w:rsidR="00453816" w:rsidRPr="00453816" w:rsidRDefault="00453816" w:rsidP="00453816">
      <w:pPr>
        <w:ind w:left="3600" w:firstLine="720"/>
        <w:rPr>
          <w:sz w:val="52"/>
        </w:rPr>
      </w:pPr>
      <w:r w:rsidRPr="00453816">
        <w:rPr>
          <w:sz w:val="52"/>
        </w:rPr>
        <w:t>3 = Eyes not on copy</w:t>
      </w:r>
    </w:p>
    <w:p w:rsidR="00453816" w:rsidRDefault="00453816" w:rsidP="00B84C82">
      <w:pPr>
        <w:ind w:left="3600" w:firstLine="720"/>
        <w:rPr>
          <w:sz w:val="52"/>
        </w:rPr>
      </w:pPr>
      <w:r w:rsidRPr="00453816">
        <w:rPr>
          <w:sz w:val="52"/>
        </w:rPr>
        <w:t>4 = Not using home row</w:t>
      </w:r>
    </w:p>
    <w:p w:rsidR="00503D39" w:rsidRPr="00B84C82" w:rsidRDefault="00503D39" w:rsidP="00B84C82">
      <w:pPr>
        <w:ind w:left="3600" w:firstLine="720"/>
        <w:rPr>
          <w:sz w:val="52"/>
        </w:rPr>
      </w:pPr>
      <w:r>
        <w:rPr>
          <w:sz w:val="52"/>
        </w:rPr>
        <w:t>5 = Wrists/arms resting on table</w:t>
      </w:r>
    </w:p>
    <w:sectPr w:rsidR="00503D39" w:rsidRPr="00B84C82" w:rsidSect="00453816">
      <w:pgSz w:w="15840" w:h="12240" w:orient="landscape"/>
      <w:pgMar w:top="720" w:right="720" w:bottom="720" w:left="72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85A62"/>
    <w:multiLevelType w:val="hybridMultilevel"/>
    <w:tmpl w:val="45A2C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816"/>
    <w:rsid w:val="00327207"/>
    <w:rsid w:val="00453816"/>
    <w:rsid w:val="00503D39"/>
    <w:rsid w:val="006E2856"/>
    <w:rsid w:val="00B84C82"/>
    <w:rsid w:val="00F13BFA"/>
    <w:rsid w:val="00FE7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F5216"/>
  <w15:chartTrackingRefBased/>
  <w15:docId w15:val="{32CDCD37-D9BC-41AB-A0EF-B66EFD3A9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4C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willson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3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Lisa Willson</cp:lastModifiedBy>
  <cp:revision>5</cp:revision>
  <cp:lastPrinted>2016-08-24T19:33:00Z</cp:lastPrinted>
  <dcterms:created xsi:type="dcterms:W3CDTF">2016-08-24T19:33:00Z</dcterms:created>
  <dcterms:modified xsi:type="dcterms:W3CDTF">2018-08-17T13:54:00Z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