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80" w:type="dxa"/>
        <w:tblInd w:w="-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241"/>
        <w:gridCol w:w="2880"/>
        <w:gridCol w:w="90"/>
        <w:gridCol w:w="1170"/>
        <w:gridCol w:w="450"/>
        <w:gridCol w:w="3629"/>
      </w:tblGrid>
      <w:tr w:rsidR="00386B78" w:rsidRPr="009F2C49" w14:paraId="552EC526" w14:textId="77777777" w:rsidTr="0012005A">
        <w:tc>
          <w:tcPr>
            <w:tcW w:w="2761" w:type="dxa"/>
            <w:gridSpan w:val="2"/>
            <w:shd w:val="clear" w:color="auto" w:fill="D9D9D9" w:themeFill="background1" w:themeFillShade="D9"/>
          </w:tcPr>
          <w:p w14:paraId="5C2DD224" w14:textId="77777777" w:rsidR="00DB4F41" w:rsidRPr="009F2C49" w:rsidRDefault="0014076C" w:rsidP="00B475DD">
            <w:pPr>
              <w:pStyle w:val="Label"/>
            </w:pPr>
            <w:r w:rsidRPr="009F2C49">
              <w:t>Job Title:</w:t>
            </w:r>
          </w:p>
        </w:tc>
        <w:tc>
          <w:tcPr>
            <w:tcW w:w="2880" w:type="dxa"/>
          </w:tcPr>
          <w:p w14:paraId="64E3A84F" w14:textId="77777777" w:rsidR="00DB4F41" w:rsidRPr="009F2C49" w:rsidRDefault="001D6701" w:rsidP="00124F19">
            <w:pPr>
              <w:pStyle w:val="Label"/>
            </w:pPr>
            <w:r>
              <w:rPr>
                <w:b w:val="0"/>
              </w:rPr>
              <w:t>School Secretary</w:t>
            </w:r>
          </w:p>
        </w:tc>
        <w:tc>
          <w:tcPr>
            <w:tcW w:w="1710" w:type="dxa"/>
            <w:gridSpan w:val="3"/>
            <w:shd w:val="clear" w:color="auto" w:fill="D9D9D9" w:themeFill="background1" w:themeFillShade="D9"/>
          </w:tcPr>
          <w:p w14:paraId="0CBCDADC" w14:textId="77777777" w:rsidR="00DB4F41" w:rsidRPr="009F2C49" w:rsidRDefault="00DB4F41" w:rsidP="00B475DD">
            <w:pPr>
              <w:pStyle w:val="Label"/>
            </w:pPr>
            <w:r w:rsidRPr="009F2C49">
              <w:t>Job Category:</w:t>
            </w:r>
          </w:p>
        </w:tc>
        <w:tc>
          <w:tcPr>
            <w:tcW w:w="3629" w:type="dxa"/>
          </w:tcPr>
          <w:p w14:paraId="4424DC93" w14:textId="77777777" w:rsidR="00DB4F41" w:rsidRPr="009F2C49" w:rsidRDefault="00980799" w:rsidP="002F4959">
            <w:pPr>
              <w:pStyle w:val="Details"/>
            </w:pPr>
            <w:r w:rsidRPr="009F2C49">
              <w:t>Classified</w:t>
            </w:r>
          </w:p>
        </w:tc>
      </w:tr>
      <w:tr w:rsidR="00386B78" w:rsidRPr="009F2C49" w14:paraId="39AFAF66" w14:textId="77777777" w:rsidTr="0012005A">
        <w:tc>
          <w:tcPr>
            <w:tcW w:w="2761" w:type="dxa"/>
            <w:gridSpan w:val="2"/>
            <w:shd w:val="clear" w:color="auto" w:fill="D9D9D9" w:themeFill="background1" w:themeFillShade="D9"/>
          </w:tcPr>
          <w:p w14:paraId="7E4E2329" w14:textId="77777777" w:rsidR="00DB4F41" w:rsidRPr="009F2C49" w:rsidRDefault="00DB4F41" w:rsidP="00B475DD">
            <w:pPr>
              <w:pStyle w:val="Label"/>
            </w:pPr>
            <w:r w:rsidRPr="009F2C49">
              <w:t>Department/Group:</w:t>
            </w:r>
          </w:p>
        </w:tc>
        <w:tc>
          <w:tcPr>
            <w:tcW w:w="2880" w:type="dxa"/>
          </w:tcPr>
          <w:p w14:paraId="16A7CC5D" w14:textId="77777777" w:rsidR="00DB4F41" w:rsidRPr="009F2C49" w:rsidRDefault="00FA2680" w:rsidP="002F4959">
            <w:pPr>
              <w:pStyle w:val="Details"/>
            </w:pPr>
            <w:r>
              <w:t>Clerical</w:t>
            </w:r>
          </w:p>
        </w:tc>
        <w:tc>
          <w:tcPr>
            <w:tcW w:w="1710" w:type="dxa"/>
            <w:gridSpan w:val="3"/>
            <w:shd w:val="clear" w:color="auto" w:fill="D9D9D9" w:themeFill="background1" w:themeFillShade="D9"/>
          </w:tcPr>
          <w:p w14:paraId="3E57D7FD" w14:textId="77777777" w:rsidR="00DB4F41" w:rsidRPr="009F2C49" w:rsidRDefault="004F0811" w:rsidP="002F4959">
            <w:pPr>
              <w:pStyle w:val="Label"/>
            </w:pPr>
            <w:r w:rsidRPr="009F2C49">
              <w:t>Position Status:</w:t>
            </w:r>
          </w:p>
        </w:tc>
        <w:tc>
          <w:tcPr>
            <w:tcW w:w="3629" w:type="dxa"/>
          </w:tcPr>
          <w:p w14:paraId="4B05D455" w14:textId="619AF8BB" w:rsidR="00DB4F41" w:rsidRPr="009F2C49" w:rsidRDefault="004B7344" w:rsidP="002F4959">
            <w:pPr>
              <w:pStyle w:val="Details"/>
            </w:pPr>
            <w:r>
              <w:t>Full-Time</w:t>
            </w:r>
          </w:p>
        </w:tc>
      </w:tr>
      <w:tr w:rsidR="00386B78" w:rsidRPr="009F2C49" w14:paraId="29DD7387" w14:textId="77777777" w:rsidTr="0012005A">
        <w:trPr>
          <w:trHeight w:val="413"/>
        </w:trPr>
        <w:tc>
          <w:tcPr>
            <w:tcW w:w="2761" w:type="dxa"/>
            <w:gridSpan w:val="2"/>
            <w:shd w:val="clear" w:color="auto" w:fill="D9D9D9" w:themeFill="background1" w:themeFillShade="D9"/>
          </w:tcPr>
          <w:p w14:paraId="23E8B2D3" w14:textId="77777777" w:rsidR="00DB4F41" w:rsidRPr="009F2C49" w:rsidRDefault="00DB4F41" w:rsidP="00B475DD">
            <w:pPr>
              <w:pStyle w:val="Label"/>
            </w:pPr>
            <w:r w:rsidRPr="009F2C49">
              <w:t>Location:</w:t>
            </w:r>
          </w:p>
        </w:tc>
        <w:tc>
          <w:tcPr>
            <w:tcW w:w="2880" w:type="dxa"/>
          </w:tcPr>
          <w:p w14:paraId="3121092B" w14:textId="489D621F" w:rsidR="00DB4F41" w:rsidRPr="009F2C49" w:rsidRDefault="004B7344" w:rsidP="00B14910">
            <w:pPr>
              <w:pStyle w:val="Details"/>
            </w:pPr>
            <w:r>
              <w:t>See Posting</w:t>
            </w:r>
          </w:p>
        </w:tc>
        <w:tc>
          <w:tcPr>
            <w:tcW w:w="1710" w:type="dxa"/>
            <w:gridSpan w:val="3"/>
            <w:shd w:val="clear" w:color="auto" w:fill="D9D9D9" w:themeFill="background1" w:themeFillShade="D9"/>
          </w:tcPr>
          <w:p w14:paraId="5B697928" w14:textId="77777777" w:rsidR="00DB4F41" w:rsidRPr="009F2C49" w:rsidRDefault="002F4959" w:rsidP="00B475DD">
            <w:pPr>
              <w:pStyle w:val="Label"/>
            </w:pPr>
            <w:r w:rsidRPr="009F2C49">
              <w:t>Salary Schedule:</w:t>
            </w:r>
          </w:p>
        </w:tc>
        <w:tc>
          <w:tcPr>
            <w:tcW w:w="3629" w:type="dxa"/>
          </w:tcPr>
          <w:p w14:paraId="7859D8C2" w14:textId="77777777" w:rsidR="00DB4F41" w:rsidRPr="009F2C49" w:rsidRDefault="00FD2F44" w:rsidP="001D6701">
            <w:pPr>
              <w:pStyle w:val="Details"/>
            </w:pPr>
            <w:r>
              <w:t xml:space="preserve">Class </w:t>
            </w:r>
            <w:r w:rsidR="009F680B">
              <w:t>I</w:t>
            </w:r>
            <w:r w:rsidR="001D6701">
              <w:t>I</w:t>
            </w:r>
            <w:r w:rsidR="00DB6AD9">
              <w:t xml:space="preserve">; Step - </w:t>
            </w:r>
            <w:r w:rsidR="00B14910" w:rsidRPr="00975A0F">
              <w:t>Clerical Salary Schedule</w:t>
            </w:r>
          </w:p>
        </w:tc>
      </w:tr>
      <w:tr w:rsidR="00386B78" w:rsidRPr="009F2C49" w14:paraId="6B640CBC" w14:textId="77777777" w:rsidTr="0012005A">
        <w:trPr>
          <w:trHeight w:val="350"/>
        </w:trPr>
        <w:tc>
          <w:tcPr>
            <w:tcW w:w="2761" w:type="dxa"/>
            <w:gridSpan w:val="2"/>
            <w:shd w:val="clear" w:color="auto" w:fill="D9D9D9" w:themeFill="background1" w:themeFillShade="D9"/>
          </w:tcPr>
          <w:p w14:paraId="2FA5CEFF" w14:textId="77777777" w:rsidR="00DB4F41" w:rsidRPr="009F2C49" w:rsidRDefault="002F4959" w:rsidP="00B475DD">
            <w:pPr>
              <w:pStyle w:val="Label"/>
            </w:pPr>
            <w:r w:rsidRPr="009F2C49">
              <w:t>Reports to:</w:t>
            </w:r>
          </w:p>
        </w:tc>
        <w:tc>
          <w:tcPr>
            <w:tcW w:w="2880" w:type="dxa"/>
          </w:tcPr>
          <w:p w14:paraId="0702D505" w14:textId="77777777" w:rsidR="00DB4F41" w:rsidRPr="009F2C49" w:rsidRDefault="009F680B" w:rsidP="00FD2F44">
            <w:pPr>
              <w:pStyle w:val="Details"/>
            </w:pPr>
            <w:r>
              <w:t>Principal</w:t>
            </w:r>
          </w:p>
        </w:tc>
        <w:tc>
          <w:tcPr>
            <w:tcW w:w="1710" w:type="dxa"/>
            <w:gridSpan w:val="3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2B2E621" w14:textId="77777777" w:rsidR="00DB4F41" w:rsidRPr="009F2C49" w:rsidRDefault="008D03DB" w:rsidP="00B475DD">
            <w:pPr>
              <w:pStyle w:val="Label"/>
            </w:pPr>
            <w:r w:rsidRPr="009F2C49">
              <w:t>Contracted days</w:t>
            </w:r>
            <w:r w:rsidR="004F0811" w:rsidRPr="009F2C49">
              <w:t>:</w:t>
            </w:r>
          </w:p>
        </w:tc>
        <w:tc>
          <w:tcPr>
            <w:tcW w:w="3629" w:type="dxa"/>
          </w:tcPr>
          <w:p w14:paraId="74333423" w14:textId="77777777" w:rsidR="00DB4F41" w:rsidRPr="009F2C49" w:rsidRDefault="009F680B" w:rsidP="001D6701">
            <w:pPr>
              <w:pStyle w:val="Details"/>
            </w:pPr>
            <w:r>
              <w:t>2</w:t>
            </w:r>
            <w:r w:rsidR="00980799" w:rsidRPr="009F2C49">
              <w:t>0</w:t>
            </w:r>
            <w:r w:rsidR="001D6701">
              <w:t>0</w:t>
            </w:r>
            <w:r w:rsidR="00980799" w:rsidRPr="009F2C49">
              <w:t xml:space="preserve"> days</w:t>
            </w:r>
          </w:p>
        </w:tc>
      </w:tr>
      <w:tr w:rsidR="00386B78" w:rsidRPr="009F2C49" w14:paraId="7B6511B7" w14:textId="77777777" w:rsidTr="0012005A">
        <w:tc>
          <w:tcPr>
            <w:tcW w:w="2761" w:type="dxa"/>
            <w:gridSpan w:val="2"/>
            <w:shd w:val="clear" w:color="auto" w:fill="D9D9D9" w:themeFill="background1" w:themeFillShade="D9"/>
          </w:tcPr>
          <w:p w14:paraId="78498965" w14:textId="77777777" w:rsidR="00DB4F41" w:rsidRPr="009F2C49" w:rsidRDefault="002F4DAE" w:rsidP="00B61F05">
            <w:pPr>
              <w:pStyle w:val="Label"/>
            </w:pPr>
            <w:r w:rsidRPr="009F2C49">
              <w:t>Additional Training Required:</w:t>
            </w:r>
          </w:p>
        </w:tc>
        <w:tc>
          <w:tcPr>
            <w:tcW w:w="2880" w:type="dxa"/>
          </w:tcPr>
          <w:p w14:paraId="3828E6B2" w14:textId="77777777" w:rsidR="00DB4F41" w:rsidRPr="009F2C49" w:rsidRDefault="00980799" w:rsidP="00002384">
            <w:pPr>
              <w:pStyle w:val="Details"/>
            </w:pPr>
            <w:r w:rsidRPr="009F2C49">
              <w:t>Yes</w:t>
            </w:r>
          </w:p>
        </w:tc>
        <w:tc>
          <w:tcPr>
            <w:tcW w:w="1710" w:type="dxa"/>
            <w:gridSpan w:val="3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4271003" w14:textId="77777777" w:rsidR="00DB4F41" w:rsidRPr="009F2C49" w:rsidRDefault="004F0811" w:rsidP="00B475DD">
            <w:pPr>
              <w:pStyle w:val="Label"/>
            </w:pPr>
            <w:r w:rsidRPr="009F2C49">
              <w:t>Travel required:</w:t>
            </w:r>
          </w:p>
        </w:tc>
        <w:tc>
          <w:tcPr>
            <w:tcW w:w="3629" w:type="dxa"/>
          </w:tcPr>
          <w:p w14:paraId="399DF24C" w14:textId="77777777" w:rsidR="00DB4F41" w:rsidRPr="009F2C49" w:rsidRDefault="00B14910" w:rsidP="002B04D2">
            <w:pPr>
              <w:pStyle w:val="Details"/>
            </w:pPr>
            <w:r w:rsidRPr="00B14910">
              <w:t>None</w:t>
            </w:r>
          </w:p>
        </w:tc>
      </w:tr>
      <w:tr w:rsidR="00B14910" w:rsidRPr="009F2C49" w14:paraId="714EFE1E" w14:textId="77777777" w:rsidTr="0012005A">
        <w:tc>
          <w:tcPr>
            <w:tcW w:w="2761" w:type="dxa"/>
            <w:gridSpan w:val="2"/>
            <w:shd w:val="clear" w:color="auto" w:fill="D9D9D9" w:themeFill="background1" w:themeFillShade="D9"/>
          </w:tcPr>
          <w:p w14:paraId="6F659DF3" w14:textId="77777777" w:rsidR="00B14910" w:rsidRPr="009F2C49" w:rsidRDefault="00B14910" w:rsidP="00B475DD">
            <w:pPr>
              <w:pStyle w:val="Label"/>
            </w:pPr>
            <w:r w:rsidRPr="009F2C49">
              <w:t>Effective:</w:t>
            </w:r>
          </w:p>
        </w:tc>
        <w:tc>
          <w:tcPr>
            <w:tcW w:w="8219" w:type="dxa"/>
            <w:gridSpan w:val="5"/>
          </w:tcPr>
          <w:p w14:paraId="286978E0" w14:textId="77777777" w:rsidR="00B14910" w:rsidRPr="00975A0F" w:rsidRDefault="00FF3B9F" w:rsidP="00A9653A">
            <w:pPr>
              <w:pStyle w:val="Details"/>
            </w:pPr>
            <w:r>
              <w:t>Upon Board A</w:t>
            </w:r>
            <w:r w:rsidR="00B14910">
              <w:t>pproval</w:t>
            </w:r>
          </w:p>
        </w:tc>
      </w:tr>
      <w:tr w:rsidR="00B14910" w:rsidRPr="009F2C49" w14:paraId="2150B5B4" w14:textId="77777777" w:rsidTr="0012005A">
        <w:tc>
          <w:tcPr>
            <w:tcW w:w="2761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7E77AF71" w14:textId="77777777" w:rsidR="00B14910" w:rsidRPr="009F2C49" w:rsidRDefault="00B14910" w:rsidP="00B475DD">
            <w:pPr>
              <w:pStyle w:val="Label"/>
            </w:pPr>
            <w:r w:rsidRPr="009F2C49">
              <w:t>Application Deadline:</w:t>
            </w:r>
          </w:p>
        </w:tc>
        <w:tc>
          <w:tcPr>
            <w:tcW w:w="8219" w:type="dxa"/>
            <w:gridSpan w:val="5"/>
            <w:tcBorders>
              <w:bottom w:val="single" w:sz="4" w:space="0" w:color="000000"/>
            </w:tcBorders>
          </w:tcPr>
          <w:p w14:paraId="50928DA4" w14:textId="77777777" w:rsidR="00B14910" w:rsidRPr="00C54526" w:rsidRDefault="00B35334" w:rsidP="00F46DE0">
            <w:pPr>
              <w:pStyle w:val="Details"/>
            </w:pPr>
            <w:r>
              <w:rPr>
                <w:color w:val="000000" w:themeColor="text1"/>
              </w:rPr>
              <w:t>See Posting</w:t>
            </w:r>
          </w:p>
        </w:tc>
      </w:tr>
      <w:tr w:rsidR="00B14910" w:rsidRPr="009F2C49" w14:paraId="29F59795" w14:textId="77777777" w:rsidTr="0012005A">
        <w:tc>
          <w:tcPr>
            <w:tcW w:w="10980" w:type="dxa"/>
            <w:gridSpan w:val="7"/>
            <w:shd w:val="clear" w:color="auto" w:fill="D9D9D9"/>
          </w:tcPr>
          <w:p w14:paraId="30578E29" w14:textId="77777777" w:rsidR="00B14910" w:rsidRPr="00975A0F" w:rsidRDefault="00B14910" w:rsidP="00A9653A">
            <w:pPr>
              <w:pStyle w:val="Label"/>
            </w:pPr>
            <w:r w:rsidRPr="00975A0F">
              <w:t xml:space="preserve">Applications Accepted </w:t>
            </w:r>
            <w:proofErr w:type="gramStart"/>
            <w:r w:rsidRPr="00975A0F">
              <w:t>By</w:t>
            </w:r>
            <w:proofErr w:type="gramEnd"/>
            <w:r w:rsidRPr="00975A0F">
              <w:t>:</w:t>
            </w:r>
          </w:p>
        </w:tc>
      </w:tr>
      <w:tr w:rsidR="00B14910" w:rsidRPr="009F2C49" w14:paraId="2867D47A" w14:textId="77777777" w:rsidTr="0012005A">
        <w:trPr>
          <w:trHeight w:val="890"/>
        </w:trPr>
        <w:tc>
          <w:tcPr>
            <w:tcW w:w="10980" w:type="dxa"/>
            <w:gridSpan w:val="7"/>
            <w:tcBorders>
              <w:bottom w:val="single" w:sz="4" w:space="0" w:color="000000"/>
            </w:tcBorders>
          </w:tcPr>
          <w:p w14:paraId="4DC4FD0E" w14:textId="77777777" w:rsidR="00B14910" w:rsidRDefault="00B14910" w:rsidP="0012005A">
            <w:pPr>
              <w:pStyle w:val="Descriptionlabels"/>
              <w:contextualSpacing/>
            </w:pPr>
            <w:r w:rsidRPr="000823F5">
              <w:t>app</w:t>
            </w:r>
            <w:r w:rsidR="00741701">
              <w:t>licants must complete an applic</w:t>
            </w:r>
            <w:r w:rsidR="00741701" w:rsidRPr="000823F5">
              <w:t>ation</w:t>
            </w:r>
            <w:r w:rsidR="009F680B">
              <w:t xml:space="preserve"> Online</w:t>
            </w:r>
            <w:r w:rsidRPr="000823F5">
              <w:t>:</w:t>
            </w:r>
          </w:p>
          <w:p w14:paraId="192CD855" w14:textId="77777777" w:rsidR="0012005A" w:rsidRDefault="0012005A" w:rsidP="0012005A">
            <w:pPr>
              <w:contextualSpacing/>
              <w:rPr>
                <w:rStyle w:val="DetailsChar"/>
              </w:rPr>
            </w:pPr>
            <w:r w:rsidRPr="0012005A">
              <w:rPr>
                <w:rStyle w:val="DetailsChar"/>
              </w:rPr>
              <w:t xml:space="preserve">Go to the School City of Hammond website: </w:t>
            </w:r>
            <w:hyperlink r:id="rId8" w:history="1">
              <w:r w:rsidRPr="00A23FF6">
                <w:rPr>
                  <w:rStyle w:val="Hyperlink"/>
                </w:rPr>
                <w:t>www.hammond.k12.in.us</w:t>
              </w:r>
            </w:hyperlink>
          </w:p>
          <w:p w14:paraId="6873EAFA" w14:textId="77777777" w:rsidR="0012005A" w:rsidRPr="0012005A" w:rsidRDefault="0012005A" w:rsidP="0012005A">
            <w:pPr>
              <w:contextualSpacing/>
              <w:rPr>
                <w:rStyle w:val="DetailsChar"/>
              </w:rPr>
            </w:pPr>
            <w:r w:rsidRPr="0012005A">
              <w:rPr>
                <w:rStyle w:val="DetailsChar"/>
              </w:rPr>
              <w:t>Click on “Employment Opportunities”</w:t>
            </w:r>
            <w:r w:rsidRPr="0012005A">
              <w:rPr>
                <w:rStyle w:val="DetailsChar"/>
              </w:rPr>
              <w:br/>
              <w:t>Click on the Application link</w:t>
            </w:r>
            <w:r>
              <w:rPr>
                <w:rStyle w:val="DetailsChar"/>
              </w:rPr>
              <w:t xml:space="preserve"> and s</w:t>
            </w:r>
            <w:r w:rsidRPr="0012005A">
              <w:rPr>
                <w:rStyle w:val="DetailsChar"/>
              </w:rPr>
              <w:t>elect the following job preference:</w:t>
            </w:r>
          </w:p>
          <w:p w14:paraId="420A5834" w14:textId="667D737A" w:rsidR="0012005A" w:rsidRPr="0012005A" w:rsidRDefault="0012005A" w:rsidP="001D6701">
            <w:pPr>
              <w:pStyle w:val="ListParagraph"/>
              <w:numPr>
                <w:ilvl w:val="0"/>
                <w:numId w:val="14"/>
              </w:numPr>
              <w:spacing w:after="0"/>
              <w:ind w:left="1062"/>
              <w:rPr>
                <w:rStyle w:val="DetailsChar"/>
                <w:sz w:val="20"/>
              </w:rPr>
            </w:pPr>
            <w:r w:rsidRPr="0012005A">
              <w:rPr>
                <w:rStyle w:val="DetailsChar"/>
                <w:sz w:val="20"/>
              </w:rPr>
              <w:t xml:space="preserve">Clerical </w:t>
            </w:r>
            <w:r w:rsidR="001D6701">
              <w:rPr>
                <w:rStyle w:val="DetailsChar"/>
                <w:sz w:val="20"/>
              </w:rPr>
              <w:t>–</w:t>
            </w:r>
            <w:r w:rsidRPr="0012005A">
              <w:rPr>
                <w:rStyle w:val="DetailsChar"/>
                <w:sz w:val="20"/>
              </w:rPr>
              <w:t xml:space="preserve"> </w:t>
            </w:r>
            <w:r w:rsidR="001D6701">
              <w:rPr>
                <w:rStyle w:val="DetailsChar"/>
                <w:sz w:val="20"/>
              </w:rPr>
              <w:t xml:space="preserve">School Secretary </w:t>
            </w:r>
            <w:r w:rsidRPr="0012005A">
              <w:rPr>
                <w:rStyle w:val="DetailsChar"/>
                <w:sz w:val="20"/>
              </w:rPr>
              <w:t xml:space="preserve"> </w:t>
            </w:r>
          </w:p>
          <w:p w14:paraId="21E6A580" w14:textId="77777777" w:rsidR="0012005A" w:rsidRPr="0012005A" w:rsidRDefault="0012005A" w:rsidP="0012005A">
            <w:pPr>
              <w:spacing w:after="0"/>
              <w:contextualSpacing/>
              <w:rPr>
                <w:color w:val="262626"/>
              </w:rPr>
            </w:pPr>
          </w:p>
        </w:tc>
      </w:tr>
      <w:tr w:rsidR="00DB7B5C" w:rsidRPr="009F2C49" w14:paraId="1E220AFB" w14:textId="77777777" w:rsidTr="0012005A">
        <w:tc>
          <w:tcPr>
            <w:tcW w:w="10980" w:type="dxa"/>
            <w:gridSpan w:val="7"/>
            <w:shd w:val="clear" w:color="auto" w:fill="D9D9D9"/>
          </w:tcPr>
          <w:p w14:paraId="324F0FE8" w14:textId="77777777" w:rsidR="00DB7B5C" w:rsidRPr="009F2C49" w:rsidRDefault="008D0916" w:rsidP="00B475DD">
            <w:pPr>
              <w:pStyle w:val="Label"/>
            </w:pPr>
            <w:r w:rsidRPr="009F2C49">
              <w:t xml:space="preserve">Job </w:t>
            </w:r>
            <w:r w:rsidR="00DB7B5C" w:rsidRPr="009F2C49">
              <w:t>Description</w:t>
            </w:r>
            <w:r w:rsidR="00303C45">
              <w:t>:</w:t>
            </w:r>
          </w:p>
        </w:tc>
      </w:tr>
      <w:tr w:rsidR="00DB7B5C" w:rsidRPr="009F2C49" w14:paraId="748F7D9F" w14:textId="77777777" w:rsidTr="00073EFD">
        <w:trPr>
          <w:trHeight w:val="1988"/>
        </w:trPr>
        <w:tc>
          <w:tcPr>
            <w:tcW w:w="10980" w:type="dxa"/>
            <w:gridSpan w:val="7"/>
          </w:tcPr>
          <w:p w14:paraId="1B0BEE8A" w14:textId="77777777" w:rsidR="006F3804" w:rsidRPr="00E626DD" w:rsidRDefault="006F3804" w:rsidP="006F3804">
            <w:pPr>
              <w:pStyle w:val="Descriptionlabels"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General Role and Responsibilities:</w:t>
            </w:r>
          </w:p>
          <w:p w14:paraId="33CAF62E" w14:textId="77777777" w:rsidR="000B6F62" w:rsidRDefault="006F3804" w:rsidP="000B6F62">
            <w:pPr>
              <w:pStyle w:val="Details"/>
              <w:contextualSpacing/>
              <w:rPr>
                <w:rStyle w:val="DetailsChar"/>
                <w:color w:val="000000"/>
              </w:rPr>
            </w:pPr>
            <w:r w:rsidRPr="00E626DD">
              <w:rPr>
                <w:rStyle w:val="DetailsChar"/>
                <w:color w:val="000000" w:themeColor="text1"/>
              </w:rPr>
              <w:t>Organize, coordinate</w:t>
            </w:r>
            <w:r>
              <w:rPr>
                <w:rStyle w:val="DetailsChar"/>
                <w:color w:val="000000" w:themeColor="text1"/>
              </w:rPr>
              <w:t>,</w:t>
            </w:r>
            <w:r w:rsidRPr="00E626DD">
              <w:rPr>
                <w:rStyle w:val="DetailsChar"/>
                <w:color w:val="000000" w:themeColor="text1"/>
              </w:rPr>
              <w:t xml:space="preserve"> and manage the support and secretarial duties necessary for</w:t>
            </w:r>
            <w:r w:rsidR="000B6F62">
              <w:rPr>
                <w:rStyle w:val="DetailsChar"/>
                <w:color w:val="000000" w:themeColor="text1"/>
              </w:rPr>
              <w:t xml:space="preserve"> a professional school office.  </w:t>
            </w:r>
            <w:proofErr w:type="gramStart"/>
            <w:r w:rsidR="000B6F62">
              <w:rPr>
                <w:rStyle w:val="DetailsChar"/>
                <w:color w:val="000000"/>
              </w:rPr>
              <w:t>On a daily basis</w:t>
            </w:r>
            <w:proofErr w:type="gramEnd"/>
            <w:r w:rsidR="000B6F62">
              <w:rPr>
                <w:rStyle w:val="DetailsChar"/>
                <w:color w:val="000000"/>
              </w:rPr>
              <w:t>, i</w:t>
            </w:r>
            <w:r w:rsidR="000B6F62" w:rsidRPr="00E21DD0">
              <w:rPr>
                <w:rStyle w:val="DetailsChar"/>
                <w:color w:val="000000"/>
              </w:rPr>
              <w:t>n</w:t>
            </w:r>
            <w:r w:rsidR="000B6F62">
              <w:rPr>
                <w:rStyle w:val="DetailsChar"/>
                <w:color w:val="000000"/>
              </w:rPr>
              <w:t>teract directly, via phone or e</w:t>
            </w:r>
            <w:r w:rsidR="000B6F62" w:rsidRPr="00E21DD0">
              <w:rPr>
                <w:rStyle w:val="DetailsChar"/>
                <w:color w:val="000000"/>
              </w:rPr>
              <w:t xml:space="preserve">mail with students, parents, principal, staff members and </w:t>
            </w:r>
            <w:r w:rsidR="000B6F62">
              <w:rPr>
                <w:rStyle w:val="DetailsChar"/>
                <w:color w:val="000000"/>
              </w:rPr>
              <w:t>the public.  Process and maintain accurate records for all students.</w:t>
            </w:r>
          </w:p>
          <w:p w14:paraId="0C531895" w14:textId="77777777" w:rsidR="00495E04" w:rsidRDefault="00495E04" w:rsidP="000B6F62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6AE2C5BF" w14:textId="77777777" w:rsidR="006F3804" w:rsidRPr="00E626DD" w:rsidRDefault="006F3804" w:rsidP="006F3804">
            <w:pPr>
              <w:pStyle w:val="Descriptionlabels"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General Skills and Qualifications:</w:t>
            </w:r>
          </w:p>
          <w:p w14:paraId="18C92461" w14:textId="77777777" w:rsidR="000B6F62" w:rsidRDefault="000B6F62" w:rsidP="000B6F62">
            <w:pPr>
              <w:pStyle w:val="Details"/>
              <w:contextualSpacing/>
              <w:rPr>
                <w:rStyle w:val="DetailsChar"/>
                <w:color w:val="000000"/>
              </w:rPr>
            </w:pPr>
            <w:r w:rsidRPr="00E21DD0">
              <w:rPr>
                <w:rStyle w:val="DetailsChar"/>
                <w:color w:val="000000"/>
              </w:rPr>
              <w:t>Posses</w:t>
            </w:r>
            <w:r>
              <w:rPr>
                <w:rStyle w:val="DetailsChar"/>
                <w:color w:val="000000"/>
              </w:rPr>
              <w:t>s competent secretarial skills and knowledge of approved School City of Hammond procedures for student record keeping</w:t>
            </w:r>
            <w:r w:rsidRPr="00E21DD0">
              <w:rPr>
                <w:rStyle w:val="DetailsChar"/>
                <w:color w:val="000000"/>
              </w:rPr>
              <w:t>.</w:t>
            </w:r>
          </w:p>
          <w:p w14:paraId="7785579B" w14:textId="77777777" w:rsidR="00495E04" w:rsidRDefault="00495E04" w:rsidP="000B6F62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517EC241" w14:textId="77777777" w:rsidR="006F3804" w:rsidRPr="00E626DD" w:rsidRDefault="006F3804" w:rsidP="006F3804">
            <w:pPr>
              <w:pStyle w:val="Descriptionlabels"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Specific Responsibilities in This Position:</w:t>
            </w:r>
          </w:p>
          <w:p w14:paraId="06EF15A7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Serve as confidential secretary to the principal</w:t>
            </w:r>
          </w:p>
          <w:p w14:paraId="1D1E5993" w14:textId="77777777" w:rsidR="006F3804" w:rsidRPr="000B6F62" w:rsidRDefault="00495E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>
              <w:rPr>
                <w:rStyle w:val="DetailsChar"/>
                <w:color w:val="000000"/>
              </w:rPr>
              <w:t>Oversee and m</w:t>
            </w:r>
            <w:r w:rsidR="006F3804" w:rsidRPr="000B6F62">
              <w:rPr>
                <w:rStyle w:val="DetailsChar"/>
                <w:color w:val="000000"/>
              </w:rPr>
              <w:t>aintain physical and electronic student data</w:t>
            </w:r>
          </w:p>
          <w:p w14:paraId="305F0ED5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Maintain volunteer background check information</w:t>
            </w:r>
          </w:p>
          <w:p w14:paraId="49C8BE38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Prepare various reports</w:t>
            </w:r>
          </w:p>
          <w:p w14:paraId="35365711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 xml:space="preserve">Access and use state online resources  </w:t>
            </w:r>
          </w:p>
          <w:p w14:paraId="00B6F029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Generate letters, reports and tracking forms, as required</w:t>
            </w:r>
          </w:p>
          <w:p w14:paraId="0528053A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Monitor proof of residency compliance and generate reminder letters</w:t>
            </w:r>
          </w:p>
          <w:p w14:paraId="6B5D3B9D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 xml:space="preserve">Assist with </w:t>
            </w:r>
            <w:r w:rsidR="006D74B2">
              <w:rPr>
                <w:rStyle w:val="DetailsChar"/>
                <w:color w:val="000000"/>
              </w:rPr>
              <w:t xml:space="preserve">the </w:t>
            </w:r>
            <w:r w:rsidRPr="000B6F62">
              <w:rPr>
                <w:rStyle w:val="DetailsChar"/>
                <w:color w:val="000000"/>
              </w:rPr>
              <w:t xml:space="preserve">process of North Township (clothing voucher) applications </w:t>
            </w:r>
          </w:p>
          <w:p w14:paraId="72C4EE8D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Assist parents and students with bus transportation</w:t>
            </w:r>
          </w:p>
          <w:p w14:paraId="08008333" w14:textId="1144FBAC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Prepare and archive end of year reports</w:t>
            </w:r>
          </w:p>
          <w:p w14:paraId="16B5E544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Operate standard office equipment</w:t>
            </w:r>
          </w:p>
          <w:p w14:paraId="5B291BD9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May develop and maintain accurate ADM report</w:t>
            </w:r>
          </w:p>
          <w:p w14:paraId="531E2BDF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May participate in the coordination of Kindergarten Round-up</w:t>
            </w:r>
          </w:p>
          <w:p w14:paraId="4785F443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May process meal applications</w:t>
            </w:r>
          </w:p>
          <w:p w14:paraId="78F8778B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 xml:space="preserve">May assist with scheduling, </w:t>
            </w:r>
            <w:proofErr w:type="gramStart"/>
            <w:r w:rsidRPr="000B6F62">
              <w:rPr>
                <w:rStyle w:val="DetailsChar"/>
                <w:color w:val="000000"/>
              </w:rPr>
              <w:t>documenting</w:t>
            </w:r>
            <w:proofErr w:type="gramEnd"/>
            <w:r w:rsidRPr="000B6F62">
              <w:rPr>
                <w:rStyle w:val="DetailsChar"/>
                <w:color w:val="000000"/>
              </w:rPr>
              <w:t xml:space="preserve"> and assisting with emergency drills</w:t>
            </w:r>
          </w:p>
          <w:p w14:paraId="6F0EFB17" w14:textId="77777777" w:rsidR="006F3804" w:rsidRPr="000B6F62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May assist with school messenger and radio communication</w:t>
            </w:r>
          </w:p>
          <w:p w14:paraId="2CC39B44" w14:textId="77777777" w:rsidR="006F3804" w:rsidRDefault="006F3804" w:rsidP="000B6F62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B6F62">
              <w:rPr>
                <w:rStyle w:val="DetailsChar"/>
                <w:color w:val="000000"/>
              </w:rPr>
              <w:t>Perform all other duties as assigned by principal</w:t>
            </w:r>
          </w:p>
          <w:p w14:paraId="0F4E1A36" w14:textId="77777777" w:rsidR="009E1540" w:rsidRDefault="009E1540" w:rsidP="009E1540">
            <w:pPr>
              <w:pStyle w:val="Descriptionlabels"/>
              <w:contextualSpacing/>
            </w:pPr>
            <w:r>
              <w:lastRenderedPageBreak/>
              <w:t>S</w:t>
            </w:r>
            <w:r w:rsidRPr="002A486C">
              <w:t xml:space="preserve">pecific </w:t>
            </w:r>
            <w:r>
              <w:t>S</w:t>
            </w:r>
            <w:r w:rsidRPr="002A486C">
              <w:t xml:space="preserve">kills and </w:t>
            </w:r>
            <w:r>
              <w:t>Knowledge for this p</w:t>
            </w:r>
            <w:r w:rsidRPr="002A486C">
              <w:t>osition</w:t>
            </w:r>
            <w:r w:rsidRPr="00D9534E">
              <w:t>:</w:t>
            </w:r>
          </w:p>
          <w:p w14:paraId="42503440" w14:textId="77777777" w:rsidR="009E1540" w:rsidRPr="0074608D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 xml:space="preserve">Microsoft Word, Excel, Power Point, </w:t>
            </w:r>
            <w:r>
              <w:rPr>
                <w:rStyle w:val="list0020paragraphchar1"/>
                <w:color w:val="000000"/>
                <w:sz w:val="20"/>
                <w:szCs w:val="20"/>
              </w:rPr>
              <w:t xml:space="preserve">Outlook, </w:t>
            </w:r>
            <w:r w:rsidRPr="0074608D">
              <w:rPr>
                <w:rStyle w:val="list0020paragraphchar1"/>
                <w:color w:val="000000"/>
                <w:sz w:val="20"/>
                <w:szCs w:val="20"/>
              </w:rPr>
              <w:t>etc.</w:t>
            </w:r>
          </w:p>
          <w:p w14:paraId="19F162A7" w14:textId="77777777" w:rsidR="009E1540" w:rsidRPr="009E6201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9E6201">
              <w:rPr>
                <w:rStyle w:val="list0020paragraphchar1"/>
                <w:color w:val="000000"/>
                <w:sz w:val="20"/>
                <w:szCs w:val="20"/>
              </w:rPr>
              <w:t>Knowledge of School City of Hammond software:</w:t>
            </w:r>
          </w:p>
          <w:p w14:paraId="5C626D9E" w14:textId="77777777" w:rsidR="009E1540" w:rsidRDefault="009E1540" w:rsidP="009E1540">
            <w:pPr>
              <w:pStyle w:val="Details"/>
              <w:numPr>
                <w:ilvl w:val="0"/>
                <w:numId w:val="10"/>
              </w:numPr>
              <w:spacing w:before="0" w:after="0"/>
              <w:ind w:left="882" w:hanging="180"/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>
              <w:rPr>
                <w:rStyle w:val="list0020paragraphchar1"/>
                <w:color w:val="000000"/>
                <w:sz w:val="20"/>
                <w:szCs w:val="20"/>
              </w:rPr>
              <w:t>Payroll</w:t>
            </w:r>
          </w:p>
          <w:p w14:paraId="47143524" w14:textId="77777777" w:rsidR="009E1540" w:rsidRDefault="009E1540" w:rsidP="009E1540">
            <w:pPr>
              <w:pStyle w:val="Details"/>
              <w:numPr>
                <w:ilvl w:val="0"/>
                <w:numId w:val="10"/>
              </w:numPr>
              <w:spacing w:before="0" w:after="0"/>
              <w:ind w:left="882" w:hanging="180"/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5A5C24">
              <w:rPr>
                <w:rStyle w:val="list0020paragraphchar1"/>
                <w:color w:val="000000"/>
                <w:sz w:val="20"/>
                <w:szCs w:val="20"/>
              </w:rPr>
              <w:t>Student Information System</w:t>
            </w:r>
          </w:p>
          <w:p w14:paraId="6D4791BF" w14:textId="77777777" w:rsidR="009E1540" w:rsidRDefault="009E1540" w:rsidP="009E1540">
            <w:pPr>
              <w:pStyle w:val="Details"/>
              <w:numPr>
                <w:ilvl w:val="0"/>
                <w:numId w:val="10"/>
              </w:numPr>
              <w:spacing w:before="0" w:after="0"/>
              <w:ind w:left="882" w:hanging="180"/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>
              <w:rPr>
                <w:rStyle w:val="list0020paragraphchar1"/>
                <w:color w:val="000000"/>
                <w:sz w:val="20"/>
                <w:szCs w:val="20"/>
              </w:rPr>
              <w:t>Accounting</w:t>
            </w:r>
          </w:p>
          <w:p w14:paraId="6DAF4D43" w14:textId="77777777" w:rsidR="009E1540" w:rsidRPr="00F424CE" w:rsidRDefault="009E1540" w:rsidP="009E1540">
            <w:pPr>
              <w:pStyle w:val="Details"/>
              <w:numPr>
                <w:ilvl w:val="0"/>
                <w:numId w:val="10"/>
              </w:numPr>
              <w:spacing w:before="0" w:after="0"/>
              <w:ind w:left="882" w:hanging="180"/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>
              <w:rPr>
                <w:rStyle w:val="list0020paragraphchar1"/>
                <w:color w:val="000000"/>
                <w:sz w:val="20"/>
                <w:szCs w:val="20"/>
              </w:rPr>
              <w:t>Financial</w:t>
            </w:r>
          </w:p>
          <w:p w14:paraId="7933ED5C" w14:textId="77777777" w:rsidR="009E1540" w:rsidRPr="0074608D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>Ability to type 50 words per minute with reasonable speed and accuracy</w:t>
            </w:r>
          </w:p>
          <w:p w14:paraId="5825E386" w14:textId="77777777" w:rsidR="009E1540" w:rsidRPr="0074608D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>Must have good communication, computer, and interpersonal skills</w:t>
            </w:r>
          </w:p>
          <w:p w14:paraId="40966452" w14:textId="77777777" w:rsidR="009E1540" w:rsidRPr="0074608D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>Ability to compose letters and documents with clarity and accuracy</w:t>
            </w:r>
          </w:p>
          <w:p w14:paraId="6493730E" w14:textId="77777777" w:rsidR="009E1540" w:rsidRPr="0074608D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>Ability to perform general mathematical computations with accuracy</w:t>
            </w:r>
          </w:p>
          <w:p w14:paraId="07B1D50E" w14:textId="77777777" w:rsidR="009E1540" w:rsidRDefault="009E1540" w:rsidP="009E1540">
            <w:pPr>
              <w:pStyle w:val="Details"/>
              <w:numPr>
                <w:ilvl w:val="0"/>
                <w:numId w:val="10"/>
              </w:numPr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  <w:r w:rsidRPr="0074608D">
              <w:rPr>
                <w:rStyle w:val="list0020paragraphchar1"/>
                <w:color w:val="000000"/>
                <w:sz w:val="20"/>
                <w:szCs w:val="20"/>
              </w:rPr>
              <w:t>Ability to solve practical problems with a variety of variables, either by phone or in person</w:t>
            </w:r>
          </w:p>
          <w:p w14:paraId="4C471BF4" w14:textId="77777777" w:rsidR="00495E04" w:rsidRDefault="00495E04" w:rsidP="00495E04">
            <w:pPr>
              <w:pStyle w:val="Details"/>
              <w:contextualSpacing/>
              <w:rPr>
                <w:rStyle w:val="list0020paragraphchar1"/>
                <w:color w:val="000000"/>
                <w:sz w:val="20"/>
                <w:szCs w:val="20"/>
              </w:rPr>
            </w:pPr>
          </w:p>
          <w:p w14:paraId="5F083D60" w14:textId="77777777" w:rsidR="009E1540" w:rsidRDefault="009E1540" w:rsidP="009E1540">
            <w:pPr>
              <w:pStyle w:val="Descriptionlabels"/>
              <w:contextualSpacing/>
              <w:rPr>
                <w:color w:val="000000"/>
              </w:rPr>
            </w:pPr>
            <w:r w:rsidRPr="00ED31BB">
              <w:rPr>
                <w:color w:val="000000"/>
              </w:rPr>
              <w:t xml:space="preserve">Qualifications and Education Requirements: </w:t>
            </w:r>
          </w:p>
          <w:p w14:paraId="5A276EA1" w14:textId="77777777" w:rsidR="009E1540" w:rsidRDefault="009E1540" w:rsidP="009E1540">
            <w:pPr>
              <w:pStyle w:val="Details"/>
              <w:numPr>
                <w:ilvl w:val="0"/>
                <w:numId w:val="11"/>
              </w:numPr>
              <w:ind w:left="702"/>
              <w:contextualSpacing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Hig</w:t>
            </w:r>
            <w:r>
              <w:rPr>
                <w:color w:val="000000" w:themeColor="text1"/>
              </w:rPr>
              <w:t>h School Diploma or equivalent</w:t>
            </w:r>
          </w:p>
          <w:p w14:paraId="35CBFFC3" w14:textId="77777777" w:rsidR="009E1540" w:rsidRDefault="009E1540" w:rsidP="009E1540">
            <w:pPr>
              <w:pStyle w:val="Details"/>
              <w:numPr>
                <w:ilvl w:val="0"/>
                <w:numId w:val="11"/>
              </w:numPr>
              <w:ind w:left="702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Two (</w:t>
            </w:r>
            <w:r w:rsidRPr="00E626DD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)</w:t>
            </w:r>
            <w:r w:rsidRPr="00E626DD">
              <w:rPr>
                <w:color w:val="000000" w:themeColor="text1"/>
              </w:rPr>
              <w:t xml:space="preserve"> years of g</w:t>
            </w:r>
            <w:r>
              <w:rPr>
                <w:color w:val="000000" w:themeColor="text1"/>
              </w:rPr>
              <w:t>eneral secretarial experience</w:t>
            </w:r>
          </w:p>
          <w:p w14:paraId="6E1FBD8B" w14:textId="77777777" w:rsidR="009E1540" w:rsidRDefault="009E1540" w:rsidP="009E1540">
            <w:pPr>
              <w:pStyle w:val="Details"/>
              <w:numPr>
                <w:ilvl w:val="0"/>
                <w:numId w:val="11"/>
              </w:numPr>
              <w:ind w:left="702"/>
              <w:contextualSpacing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Supervisory/office m</w:t>
            </w:r>
            <w:r>
              <w:rPr>
                <w:color w:val="000000" w:themeColor="text1"/>
              </w:rPr>
              <w:t>anagement experience preferred</w:t>
            </w:r>
          </w:p>
          <w:p w14:paraId="52B7784E" w14:textId="77777777" w:rsidR="009E1540" w:rsidRDefault="009E1540" w:rsidP="009E1540">
            <w:pPr>
              <w:pStyle w:val="Details"/>
              <w:numPr>
                <w:ilvl w:val="0"/>
                <w:numId w:val="11"/>
              </w:numPr>
              <w:ind w:left="702"/>
              <w:contextualSpacing/>
              <w:rPr>
                <w:color w:val="000000" w:themeColor="text1"/>
              </w:rPr>
            </w:pPr>
            <w:r w:rsidRPr="00E626DD">
              <w:rPr>
                <w:color w:val="000000" w:themeColor="text1"/>
              </w:rPr>
              <w:t>Bi-lingual abiliti</w:t>
            </w:r>
            <w:r>
              <w:rPr>
                <w:color w:val="000000" w:themeColor="text1"/>
              </w:rPr>
              <w:t>es would be considered an asset</w:t>
            </w:r>
          </w:p>
          <w:p w14:paraId="638F1715" w14:textId="77777777" w:rsidR="00495E04" w:rsidRDefault="00495E04" w:rsidP="00495E04">
            <w:pPr>
              <w:pStyle w:val="Details"/>
              <w:contextualSpacing/>
              <w:rPr>
                <w:color w:val="000000" w:themeColor="text1"/>
              </w:rPr>
            </w:pPr>
          </w:p>
          <w:p w14:paraId="03757D2A" w14:textId="77777777" w:rsidR="009E1540" w:rsidRPr="00975A0F" w:rsidRDefault="009E1540" w:rsidP="009E1540">
            <w:pPr>
              <w:pStyle w:val="Descriptionlabels"/>
              <w:contextualSpacing/>
            </w:pPr>
            <w:r w:rsidRPr="00ED31BB">
              <w:rPr>
                <w:color w:val="000000"/>
              </w:rPr>
              <w:t xml:space="preserve"> </w:t>
            </w:r>
            <w:r w:rsidRPr="00975A0F">
              <w:t>Personal Attributes Desired:</w:t>
            </w:r>
          </w:p>
          <w:p w14:paraId="4D4F6363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Dependability</w:t>
            </w:r>
          </w:p>
          <w:p w14:paraId="79A4B077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Confidentiality</w:t>
            </w:r>
          </w:p>
          <w:p w14:paraId="3E12CDD3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 xml:space="preserve">Professionalism </w:t>
            </w:r>
          </w:p>
          <w:p w14:paraId="726EF695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Ability to work independently</w:t>
            </w:r>
          </w:p>
          <w:p w14:paraId="25F6B7A7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 xml:space="preserve">Ability to work well with staff, students, </w:t>
            </w:r>
            <w:proofErr w:type="gramStart"/>
            <w:r w:rsidRPr="00A8317B">
              <w:rPr>
                <w:rStyle w:val="DetailsChar"/>
                <w:color w:val="000000"/>
              </w:rPr>
              <w:t>parents</w:t>
            </w:r>
            <w:proofErr w:type="gramEnd"/>
            <w:r w:rsidRPr="00A8317B">
              <w:rPr>
                <w:rStyle w:val="DetailsChar"/>
                <w:color w:val="000000"/>
              </w:rPr>
              <w:t xml:space="preserve"> and the general public </w:t>
            </w:r>
          </w:p>
          <w:p w14:paraId="04F04F86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Ability to communicate and serve a diverse population</w:t>
            </w:r>
          </w:p>
          <w:p w14:paraId="12277098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Demonstr</w:t>
            </w:r>
            <w:r>
              <w:rPr>
                <w:rStyle w:val="DetailsChar"/>
                <w:color w:val="000000"/>
              </w:rPr>
              <w:t>ate good oral and written communication skills</w:t>
            </w:r>
          </w:p>
          <w:p w14:paraId="0E173171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Ability to organize and prioritize</w:t>
            </w:r>
          </w:p>
          <w:p w14:paraId="2AD074B3" w14:textId="77777777" w:rsidR="009E1540" w:rsidRPr="00A8317B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Ability to multi</w:t>
            </w:r>
            <w:r>
              <w:rPr>
                <w:rStyle w:val="DetailsChar"/>
                <w:color w:val="000000"/>
              </w:rPr>
              <w:t>-</w:t>
            </w:r>
            <w:r w:rsidRPr="00A8317B">
              <w:rPr>
                <w:rStyle w:val="DetailsChar"/>
                <w:color w:val="000000"/>
              </w:rPr>
              <w:t>task</w:t>
            </w:r>
          </w:p>
          <w:p w14:paraId="1A19B6CB" w14:textId="77777777" w:rsidR="009E1540" w:rsidRDefault="009E1540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A8317B">
              <w:rPr>
                <w:rStyle w:val="DetailsChar"/>
                <w:color w:val="000000"/>
              </w:rPr>
              <w:t>Ability to meet assigned deadlines</w:t>
            </w:r>
          </w:p>
          <w:p w14:paraId="67865353" w14:textId="77777777" w:rsidR="00495E04" w:rsidRDefault="00495E04" w:rsidP="00495E04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27377F3B" w14:textId="77777777" w:rsidR="006F3804" w:rsidRPr="009E1540" w:rsidRDefault="006F3804" w:rsidP="006F3804">
            <w:pPr>
              <w:pStyle w:val="Descriptionlabels"/>
              <w:contextualSpacing/>
            </w:pPr>
            <w:r w:rsidRPr="009E1540">
              <w:t>Back up:</w:t>
            </w:r>
          </w:p>
          <w:p w14:paraId="1718B960" w14:textId="77777777" w:rsidR="00495E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St</w:t>
            </w:r>
            <w:r w:rsidR="00495E04" w:rsidRPr="00073EFD">
              <w:rPr>
                <w:rStyle w:val="DetailsChar"/>
                <w:color w:val="000000"/>
              </w:rPr>
              <w:t>udent and st</w:t>
            </w:r>
            <w:r w:rsidRPr="00073EFD">
              <w:rPr>
                <w:rStyle w:val="DetailsChar"/>
                <w:color w:val="000000"/>
              </w:rPr>
              <w:t xml:space="preserve">aff attendance </w:t>
            </w:r>
          </w:p>
          <w:p w14:paraId="2A8C6188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 xml:space="preserve">AESOP – </w:t>
            </w:r>
            <w:r w:rsidR="00495E04" w:rsidRPr="00073EFD">
              <w:rPr>
                <w:rStyle w:val="DetailsChar"/>
                <w:color w:val="000000"/>
              </w:rPr>
              <w:t>O</w:t>
            </w:r>
            <w:r w:rsidRPr="00073EFD">
              <w:rPr>
                <w:rStyle w:val="DetailsChar"/>
                <w:color w:val="000000"/>
              </w:rPr>
              <w:t xml:space="preserve">versee substitute teacher staff </w:t>
            </w:r>
            <w:proofErr w:type="gramStart"/>
            <w:r w:rsidRPr="00073EFD">
              <w:rPr>
                <w:rStyle w:val="DetailsChar"/>
                <w:color w:val="000000"/>
              </w:rPr>
              <w:t>on a daily basis</w:t>
            </w:r>
            <w:proofErr w:type="gramEnd"/>
          </w:p>
          <w:p w14:paraId="66866716" w14:textId="77777777" w:rsidR="006F3804" w:rsidRPr="00073EFD" w:rsidRDefault="00495E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Payroll</w:t>
            </w:r>
          </w:p>
          <w:p w14:paraId="4D2D982C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 xml:space="preserve">Notary Public </w:t>
            </w:r>
          </w:p>
          <w:p w14:paraId="6933C060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Provide support to staff when office manager is not available</w:t>
            </w:r>
          </w:p>
          <w:p w14:paraId="01680E67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Provide health services in the absence of nurse/health aides and office manager</w:t>
            </w:r>
          </w:p>
          <w:p w14:paraId="0FFD2BA2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Responsible for overseeing students not picked up on time after school, including contacting emergency numbers and the police department</w:t>
            </w:r>
          </w:p>
          <w:p w14:paraId="7E7FB1C0" w14:textId="77777777" w:rsidR="006F3804" w:rsidRPr="00073EFD" w:rsidRDefault="006F3804" w:rsidP="009E1540">
            <w:pPr>
              <w:pStyle w:val="Details"/>
              <w:numPr>
                <w:ilvl w:val="0"/>
                <w:numId w:val="11"/>
              </w:numPr>
              <w:ind w:left="720"/>
              <w:contextualSpacing/>
              <w:rPr>
                <w:rStyle w:val="DetailsChar"/>
                <w:color w:val="000000"/>
              </w:rPr>
            </w:pPr>
            <w:r w:rsidRPr="00073EFD">
              <w:rPr>
                <w:rStyle w:val="DetailsChar"/>
                <w:color w:val="000000"/>
              </w:rPr>
              <w:t>Make service calls when needed for repair of equipment</w:t>
            </w:r>
          </w:p>
          <w:p w14:paraId="03D31E88" w14:textId="1E77B1E1" w:rsidR="00CE1004" w:rsidRDefault="00CE1004" w:rsidP="00CE1004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70EFC7A6" w14:textId="39CB0D03" w:rsidR="004B7344" w:rsidRDefault="004B7344" w:rsidP="00CE1004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3DBF0089" w14:textId="77777777" w:rsidR="004B7344" w:rsidRPr="009E1540" w:rsidRDefault="004B7344" w:rsidP="00CE1004">
            <w:pPr>
              <w:pStyle w:val="Details"/>
              <w:contextualSpacing/>
              <w:rPr>
                <w:rStyle w:val="DetailsChar"/>
                <w:color w:val="000000"/>
              </w:rPr>
            </w:pPr>
          </w:p>
          <w:p w14:paraId="5547085E" w14:textId="77777777" w:rsidR="009E1540" w:rsidRPr="00A8317B" w:rsidRDefault="009E1540" w:rsidP="009E1540">
            <w:pPr>
              <w:pStyle w:val="Descriptionlabels"/>
              <w:contextualSpacing/>
              <w:rPr>
                <w:color w:val="000000"/>
              </w:rPr>
            </w:pPr>
            <w:r w:rsidRPr="00A8317B">
              <w:rPr>
                <w:color w:val="000000"/>
              </w:rPr>
              <w:lastRenderedPageBreak/>
              <w:t>Physical Requirements:</w:t>
            </w:r>
          </w:p>
          <w:p w14:paraId="2118EA7F" w14:textId="77777777" w:rsidR="009E1540" w:rsidRPr="009E6201" w:rsidRDefault="009E1540" w:rsidP="009E1540">
            <w:pPr>
              <w:pStyle w:val="Notes"/>
              <w:contextualSpacing/>
              <w:rPr>
                <w:rStyle w:val="NotesChar"/>
                <w:i/>
              </w:rPr>
            </w:pPr>
            <w:r w:rsidRPr="009E6201">
              <w:rPr>
                <w:rStyle w:val="NotesChar"/>
              </w:rPr>
              <w:t>Candidate should be physically capable of successfully performing the essential functions of the position.</w:t>
            </w:r>
          </w:p>
          <w:p w14:paraId="53E8D6A3" w14:textId="77777777" w:rsidR="009E1540" w:rsidRDefault="009E1540" w:rsidP="009E1540">
            <w:pPr>
              <w:pStyle w:val="Descriptionlabels"/>
              <w:rPr>
                <w:rStyle w:val="DetailsChar"/>
                <w:color w:val="000000" w:themeColor="text1"/>
              </w:rPr>
            </w:pPr>
          </w:p>
          <w:p w14:paraId="267F1684" w14:textId="77777777" w:rsidR="00675772" w:rsidRPr="009E1540" w:rsidRDefault="00655591" w:rsidP="00DB6AD9">
            <w:pPr>
              <w:pStyle w:val="Notes"/>
              <w:contextualSpacing/>
              <w:rPr>
                <w:i w:val="0"/>
                <w:sz w:val="17"/>
                <w:szCs w:val="17"/>
              </w:rPr>
            </w:pPr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>It</w:t>
            </w:r>
            <w:r w:rsidRPr="009E1540">
              <w:rPr>
                <w:rStyle w:val="Emphasis"/>
                <w:rFonts w:cs="Arial"/>
                <w:color w:val="000000"/>
                <w:sz w:val="17"/>
                <w:szCs w:val="17"/>
              </w:rPr>
              <w:t xml:space="preserve"> </w:t>
            </w:r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 xml:space="preserve">is the policy of the School City of Hammond not to discriminate </w:t>
            </w:r>
            <w:proofErr w:type="gramStart"/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>on the basis of</w:t>
            </w:r>
            <w:proofErr w:type="gramEnd"/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 xml:space="preserve"> race, color, religion, sex, national origin, age, or disability in its programs or employment policies as required by the Indiana Civil Rights Act (I.C. 22-9.1), Title VI and </w:t>
            </w:r>
            <w:smartTag w:uri="urn:schemas-microsoft-com:office:smarttags" w:element="stockticker">
              <w:r w:rsidRPr="009E1540">
                <w:rPr>
                  <w:rStyle w:val="Emphasis"/>
                  <w:rFonts w:cs="Arial"/>
                  <w:b/>
                  <w:color w:val="000000"/>
                  <w:sz w:val="17"/>
                  <w:szCs w:val="17"/>
                </w:rPr>
                <w:t>VII</w:t>
              </w:r>
            </w:smartTag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 xml:space="preserve"> (Civil Rights Act of 1964),</w:t>
            </w:r>
            <w:r w:rsidRPr="009E1540">
              <w:rPr>
                <w:b/>
                <w:color w:val="000000"/>
                <w:sz w:val="17"/>
                <w:szCs w:val="17"/>
              </w:rPr>
              <w:t xml:space="preserve"> </w:t>
            </w:r>
            <w:r w:rsidRPr="009E1540">
              <w:rPr>
                <w:rStyle w:val="Emphasis"/>
                <w:rFonts w:cs="Arial"/>
                <w:b/>
                <w:color w:val="000000"/>
                <w:sz w:val="17"/>
                <w:szCs w:val="17"/>
              </w:rPr>
              <w:t>the Equal Pay Act of 1973, Title IX (Educational Amendments), and Section 504 (Rehabilitation Act of 1973).</w:t>
            </w:r>
          </w:p>
        </w:tc>
      </w:tr>
      <w:tr w:rsidR="00C50CD5" w:rsidRPr="009F2C49" w14:paraId="77176B01" w14:textId="77777777" w:rsidTr="0012005A">
        <w:tc>
          <w:tcPr>
            <w:tcW w:w="2520" w:type="dxa"/>
            <w:shd w:val="clear" w:color="auto" w:fill="DBE5F1"/>
          </w:tcPr>
          <w:p w14:paraId="3FD33B64" w14:textId="77777777" w:rsidR="00C50CD5" w:rsidRDefault="00C50CD5" w:rsidP="007E3E33">
            <w:r>
              <w:lastRenderedPageBreak/>
              <w:t xml:space="preserve">Last Updated </w:t>
            </w:r>
            <w:proofErr w:type="gramStart"/>
            <w:r>
              <w:t>By</w:t>
            </w:r>
            <w:proofErr w:type="gramEnd"/>
            <w:r>
              <w:t>:</w:t>
            </w:r>
          </w:p>
        </w:tc>
        <w:tc>
          <w:tcPr>
            <w:tcW w:w="3211" w:type="dxa"/>
            <w:gridSpan w:val="3"/>
          </w:tcPr>
          <w:p w14:paraId="259A4445" w14:textId="77777777" w:rsidR="00C50CD5" w:rsidRDefault="00C50CD5" w:rsidP="007E3E33">
            <w:r>
              <w:t>Department of Human Resources</w:t>
            </w:r>
          </w:p>
        </w:tc>
        <w:tc>
          <w:tcPr>
            <w:tcW w:w="1170" w:type="dxa"/>
            <w:shd w:val="clear" w:color="auto" w:fill="DBE5F1"/>
          </w:tcPr>
          <w:p w14:paraId="2A39D5D9" w14:textId="77777777" w:rsidR="00C50CD5" w:rsidRDefault="00C50CD5" w:rsidP="007E3E33">
            <w:r>
              <w:t>Date/Time:</w:t>
            </w:r>
          </w:p>
        </w:tc>
        <w:tc>
          <w:tcPr>
            <w:tcW w:w="4079" w:type="dxa"/>
            <w:gridSpan w:val="2"/>
          </w:tcPr>
          <w:p w14:paraId="07CDA3F4" w14:textId="77777777" w:rsidR="00C50CD5" w:rsidRDefault="00B35334" w:rsidP="009620CA">
            <w:r>
              <w:t>10/30/2020</w:t>
            </w:r>
          </w:p>
        </w:tc>
      </w:tr>
    </w:tbl>
    <w:p w14:paraId="5870FB60" w14:textId="77777777" w:rsidR="006C5CCB" w:rsidRPr="00675772" w:rsidRDefault="006C5CCB" w:rsidP="0079152D"/>
    <w:sectPr w:rsidR="006C5CCB" w:rsidRPr="00675772" w:rsidSect="00303C45">
      <w:headerReference w:type="default" r:id="rId9"/>
      <w:footerReference w:type="default" r:id="rId10"/>
      <w:pgSz w:w="12240" w:h="15840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959A5" w14:textId="77777777" w:rsidR="008F071B" w:rsidRDefault="008F071B" w:rsidP="00037D55">
      <w:pPr>
        <w:spacing w:before="0" w:after="0"/>
      </w:pPr>
      <w:r>
        <w:separator/>
      </w:r>
    </w:p>
  </w:endnote>
  <w:endnote w:type="continuationSeparator" w:id="0">
    <w:p w14:paraId="2156262D" w14:textId="77777777" w:rsidR="008F071B" w:rsidRDefault="008F071B" w:rsidP="00037D5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30814" w14:textId="77777777" w:rsidR="003C0A0B" w:rsidRDefault="008A23B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35334">
      <w:rPr>
        <w:noProof/>
      </w:rPr>
      <w:t>1</w:t>
    </w:r>
    <w:r>
      <w:rPr>
        <w:noProof/>
      </w:rPr>
      <w:fldChar w:fldCharType="end"/>
    </w:r>
  </w:p>
  <w:p w14:paraId="3BD99AF7" w14:textId="77777777" w:rsidR="003C0A0B" w:rsidRDefault="003C0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77977" w14:textId="77777777" w:rsidR="008F071B" w:rsidRDefault="008F071B" w:rsidP="00037D55">
      <w:pPr>
        <w:spacing w:before="0" w:after="0"/>
      </w:pPr>
      <w:r>
        <w:separator/>
      </w:r>
    </w:p>
  </w:footnote>
  <w:footnote w:type="continuationSeparator" w:id="0">
    <w:p w14:paraId="5BD207A8" w14:textId="77777777" w:rsidR="008F071B" w:rsidRDefault="008F071B" w:rsidP="00037D5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0F372" w14:textId="77777777" w:rsidR="003C0A0B" w:rsidRDefault="00303C45" w:rsidP="00DB6AD9">
    <w:pPr>
      <w:pStyle w:val="Companyname"/>
      <w:spacing w:after="0"/>
      <w:ind w:right="-630"/>
    </w:pPr>
    <w:r>
      <w:rPr>
        <w:b w:val="0"/>
        <w:noProof/>
      </w:rPr>
      <w:drawing>
        <wp:anchor distT="0" distB="0" distL="114300" distR="114300" simplePos="0" relativeHeight="251657728" behindDoc="0" locked="0" layoutInCell="1" allowOverlap="1" wp14:anchorId="7ED0A1EA" wp14:editId="24E09C00">
          <wp:simplePos x="0" y="0"/>
          <wp:positionH relativeFrom="margin">
            <wp:posOffset>-527685</wp:posOffset>
          </wp:positionH>
          <wp:positionV relativeFrom="page">
            <wp:posOffset>309880</wp:posOffset>
          </wp:positionV>
          <wp:extent cx="1630680" cy="876300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680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C0A0B">
      <w:t>School City of Hammond</w:t>
    </w:r>
  </w:p>
  <w:p w14:paraId="22181330" w14:textId="77777777" w:rsidR="003C0A0B" w:rsidRPr="004467EE" w:rsidRDefault="003C0A0B" w:rsidP="00DB6AD9">
    <w:pPr>
      <w:pStyle w:val="Companyname"/>
      <w:spacing w:after="0"/>
      <w:ind w:right="-630"/>
      <w:rPr>
        <w:sz w:val="18"/>
        <w:szCs w:val="18"/>
      </w:rPr>
    </w:pPr>
    <w:r w:rsidRPr="004467EE">
      <w:rPr>
        <w:sz w:val="18"/>
        <w:szCs w:val="18"/>
      </w:rPr>
      <w:t>41 Williams Street, Hammond, IN 46320</w:t>
    </w:r>
  </w:p>
  <w:p w14:paraId="10A4E9D0" w14:textId="77777777" w:rsidR="003C0A0B" w:rsidRDefault="003C0A0B" w:rsidP="00DB6AD9">
    <w:pPr>
      <w:pStyle w:val="Companyname"/>
      <w:spacing w:after="0"/>
      <w:ind w:right="-630"/>
      <w:rPr>
        <w:sz w:val="18"/>
        <w:szCs w:val="18"/>
      </w:rPr>
    </w:pPr>
    <w:r w:rsidRPr="004467EE">
      <w:rPr>
        <w:sz w:val="18"/>
        <w:szCs w:val="18"/>
      </w:rPr>
      <w:t>Tele: 219-933-2400</w:t>
    </w:r>
  </w:p>
  <w:p w14:paraId="21AA8E15" w14:textId="77777777" w:rsidR="003C0A0B" w:rsidRPr="004467EE" w:rsidRDefault="003C0A0B" w:rsidP="004467EE">
    <w:pPr>
      <w:pStyle w:val="Companyname"/>
      <w:spacing w:after="0"/>
      <w:jc w:val="center"/>
      <w:rPr>
        <w:sz w:val="48"/>
        <w:szCs w:val="48"/>
      </w:rPr>
    </w:pPr>
    <w:r>
      <w:rPr>
        <w:sz w:val="48"/>
        <w:szCs w:val="48"/>
      </w:rPr>
      <w:t>JOB OPPORTUNITY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A38E7"/>
    <w:multiLevelType w:val="hybridMultilevel"/>
    <w:tmpl w:val="B8C017BA"/>
    <w:lvl w:ilvl="0" w:tplc="D2303996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55A27"/>
    <w:multiLevelType w:val="hybridMultilevel"/>
    <w:tmpl w:val="87A2E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95555"/>
    <w:multiLevelType w:val="hybridMultilevel"/>
    <w:tmpl w:val="6DD62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A41E03"/>
    <w:multiLevelType w:val="hybridMultilevel"/>
    <w:tmpl w:val="E5326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92632"/>
    <w:multiLevelType w:val="hybridMultilevel"/>
    <w:tmpl w:val="09182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5683D"/>
    <w:multiLevelType w:val="hybridMultilevel"/>
    <w:tmpl w:val="9744877A"/>
    <w:lvl w:ilvl="0" w:tplc="4C18C976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spacing w:val="38"/>
        <w:position w:val="-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79551E"/>
    <w:multiLevelType w:val="hybridMultilevel"/>
    <w:tmpl w:val="4768AC54"/>
    <w:lvl w:ilvl="0" w:tplc="4C18C976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spacing w:val="38"/>
        <w:position w:val="-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C1388"/>
    <w:multiLevelType w:val="hybridMultilevel"/>
    <w:tmpl w:val="17DA54A2"/>
    <w:lvl w:ilvl="0" w:tplc="B6B83960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spacing w:val="20"/>
        <w:position w:val="-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81E46"/>
    <w:multiLevelType w:val="hybridMultilevel"/>
    <w:tmpl w:val="4CA2656C"/>
    <w:lvl w:ilvl="0" w:tplc="3868416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4D609D"/>
    <w:multiLevelType w:val="hybridMultilevel"/>
    <w:tmpl w:val="8578D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6185E"/>
    <w:multiLevelType w:val="hybridMultilevel"/>
    <w:tmpl w:val="2CD08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D02E34"/>
    <w:multiLevelType w:val="hybridMultilevel"/>
    <w:tmpl w:val="5462CD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8910A6"/>
    <w:multiLevelType w:val="hybridMultilevel"/>
    <w:tmpl w:val="AB6CD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4"/>
  </w:num>
  <w:num w:numId="5">
    <w:abstractNumId w:val="9"/>
  </w:num>
  <w:num w:numId="6">
    <w:abstractNumId w:val="6"/>
  </w:num>
  <w:num w:numId="7">
    <w:abstractNumId w:val="5"/>
  </w:num>
  <w:num w:numId="8">
    <w:abstractNumId w:val="7"/>
  </w:num>
  <w:num w:numId="9">
    <w:abstractNumId w:val="12"/>
  </w:num>
  <w:num w:numId="10">
    <w:abstractNumId w:val="3"/>
  </w:num>
  <w:num w:numId="11">
    <w:abstractNumId w:val="11"/>
  </w:num>
  <w:num w:numId="12">
    <w:abstractNumId w:val="2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isplayBackgroundShape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D87"/>
    <w:rsid w:val="00002384"/>
    <w:rsid w:val="000255A3"/>
    <w:rsid w:val="00031958"/>
    <w:rsid w:val="00035AA4"/>
    <w:rsid w:val="00037D55"/>
    <w:rsid w:val="000468BA"/>
    <w:rsid w:val="000718B0"/>
    <w:rsid w:val="000734AC"/>
    <w:rsid w:val="00073EFD"/>
    <w:rsid w:val="000753D7"/>
    <w:rsid w:val="000853BC"/>
    <w:rsid w:val="00086782"/>
    <w:rsid w:val="00092742"/>
    <w:rsid w:val="000A3D87"/>
    <w:rsid w:val="000A553F"/>
    <w:rsid w:val="000B6F62"/>
    <w:rsid w:val="000C5A46"/>
    <w:rsid w:val="000E43A5"/>
    <w:rsid w:val="000E58CF"/>
    <w:rsid w:val="000E6A5A"/>
    <w:rsid w:val="000F0378"/>
    <w:rsid w:val="000F0DFF"/>
    <w:rsid w:val="000F1034"/>
    <w:rsid w:val="000F46AE"/>
    <w:rsid w:val="000F6B6D"/>
    <w:rsid w:val="0010416F"/>
    <w:rsid w:val="00114FAC"/>
    <w:rsid w:val="0012005A"/>
    <w:rsid w:val="00124F19"/>
    <w:rsid w:val="0012566B"/>
    <w:rsid w:val="00127C05"/>
    <w:rsid w:val="00134C32"/>
    <w:rsid w:val="0014076C"/>
    <w:rsid w:val="00146B76"/>
    <w:rsid w:val="00147A54"/>
    <w:rsid w:val="00156F04"/>
    <w:rsid w:val="00183CDD"/>
    <w:rsid w:val="001A24F2"/>
    <w:rsid w:val="001C5B32"/>
    <w:rsid w:val="001D6701"/>
    <w:rsid w:val="001F341B"/>
    <w:rsid w:val="00201D1A"/>
    <w:rsid w:val="00221947"/>
    <w:rsid w:val="00226BD4"/>
    <w:rsid w:val="0026226E"/>
    <w:rsid w:val="0027493B"/>
    <w:rsid w:val="00276A6F"/>
    <w:rsid w:val="00291A45"/>
    <w:rsid w:val="002B04D2"/>
    <w:rsid w:val="002C4426"/>
    <w:rsid w:val="002F4959"/>
    <w:rsid w:val="002F4DAE"/>
    <w:rsid w:val="00303C45"/>
    <w:rsid w:val="00346C98"/>
    <w:rsid w:val="0036119B"/>
    <w:rsid w:val="00365061"/>
    <w:rsid w:val="003703CA"/>
    <w:rsid w:val="00374F55"/>
    <w:rsid w:val="00382181"/>
    <w:rsid w:val="003829AA"/>
    <w:rsid w:val="00386B78"/>
    <w:rsid w:val="00395DB8"/>
    <w:rsid w:val="00397A2C"/>
    <w:rsid w:val="003A0571"/>
    <w:rsid w:val="003C0A0B"/>
    <w:rsid w:val="003C73F4"/>
    <w:rsid w:val="003E56A3"/>
    <w:rsid w:val="0040285B"/>
    <w:rsid w:val="00410314"/>
    <w:rsid w:val="004261B3"/>
    <w:rsid w:val="004467EE"/>
    <w:rsid w:val="00463446"/>
    <w:rsid w:val="00464444"/>
    <w:rsid w:val="0046731E"/>
    <w:rsid w:val="00480F17"/>
    <w:rsid w:val="00486601"/>
    <w:rsid w:val="00495E04"/>
    <w:rsid w:val="004A2606"/>
    <w:rsid w:val="004B7344"/>
    <w:rsid w:val="004D6BA9"/>
    <w:rsid w:val="004F0811"/>
    <w:rsid w:val="00500155"/>
    <w:rsid w:val="00507F74"/>
    <w:rsid w:val="00515F26"/>
    <w:rsid w:val="00516A0F"/>
    <w:rsid w:val="00526989"/>
    <w:rsid w:val="00526BA9"/>
    <w:rsid w:val="0054491A"/>
    <w:rsid w:val="00547D99"/>
    <w:rsid w:val="00551019"/>
    <w:rsid w:val="00562A56"/>
    <w:rsid w:val="005659A6"/>
    <w:rsid w:val="00566F1F"/>
    <w:rsid w:val="005734FC"/>
    <w:rsid w:val="00573CEB"/>
    <w:rsid w:val="00574F6E"/>
    <w:rsid w:val="00584AEA"/>
    <w:rsid w:val="0059071A"/>
    <w:rsid w:val="00592652"/>
    <w:rsid w:val="005A3B49"/>
    <w:rsid w:val="005A7715"/>
    <w:rsid w:val="005C5A30"/>
    <w:rsid w:val="005C669E"/>
    <w:rsid w:val="005D6A99"/>
    <w:rsid w:val="005E1309"/>
    <w:rsid w:val="005E3FE3"/>
    <w:rsid w:val="00602083"/>
    <w:rsid w:val="0060216F"/>
    <w:rsid w:val="00655591"/>
    <w:rsid w:val="00675772"/>
    <w:rsid w:val="00682232"/>
    <w:rsid w:val="006924D4"/>
    <w:rsid w:val="006B253D"/>
    <w:rsid w:val="006C3597"/>
    <w:rsid w:val="006C5CCB"/>
    <w:rsid w:val="006D30DC"/>
    <w:rsid w:val="006D3A45"/>
    <w:rsid w:val="006D63E3"/>
    <w:rsid w:val="006D74B2"/>
    <w:rsid w:val="006F15B1"/>
    <w:rsid w:val="006F3804"/>
    <w:rsid w:val="00741701"/>
    <w:rsid w:val="007441BF"/>
    <w:rsid w:val="00774232"/>
    <w:rsid w:val="0079152D"/>
    <w:rsid w:val="007A51E4"/>
    <w:rsid w:val="007B010E"/>
    <w:rsid w:val="007B0EB9"/>
    <w:rsid w:val="007B5567"/>
    <w:rsid w:val="007B6A52"/>
    <w:rsid w:val="007E3175"/>
    <w:rsid w:val="007E3E45"/>
    <w:rsid w:val="007E5420"/>
    <w:rsid w:val="007F2C82"/>
    <w:rsid w:val="007F508D"/>
    <w:rsid w:val="00801FF7"/>
    <w:rsid w:val="008036DF"/>
    <w:rsid w:val="0080619B"/>
    <w:rsid w:val="008123E7"/>
    <w:rsid w:val="00816BBA"/>
    <w:rsid w:val="00836F18"/>
    <w:rsid w:val="00851E78"/>
    <w:rsid w:val="00857B5E"/>
    <w:rsid w:val="00863CE4"/>
    <w:rsid w:val="008801B9"/>
    <w:rsid w:val="0088732E"/>
    <w:rsid w:val="008915F5"/>
    <w:rsid w:val="008A23B1"/>
    <w:rsid w:val="008B20F8"/>
    <w:rsid w:val="008D03D8"/>
    <w:rsid w:val="008D03DB"/>
    <w:rsid w:val="008D0916"/>
    <w:rsid w:val="008D13EF"/>
    <w:rsid w:val="008F071B"/>
    <w:rsid w:val="008F2537"/>
    <w:rsid w:val="00907362"/>
    <w:rsid w:val="00926043"/>
    <w:rsid w:val="009330CA"/>
    <w:rsid w:val="00934120"/>
    <w:rsid w:val="00942365"/>
    <w:rsid w:val="00952A41"/>
    <w:rsid w:val="009620CA"/>
    <w:rsid w:val="00971C3D"/>
    <w:rsid w:val="0097415F"/>
    <w:rsid w:val="00980799"/>
    <w:rsid w:val="00983B60"/>
    <w:rsid w:val="0099370D"/>
    <w:rsid w:val="009A4B59"/>
    <w:rsid w:val="009C4259"/>
    <w:rsid w:val="009E1540"/>
    <w:rsid w:val="009E4764"/>
    <w:rsid w:val="009F1F9C"/>
    <w:rsid w:val="009F2C49"/>
    <w:rsid w:val="009F680B"/>
    <w:rsid w:val="00A01E8A"/>
    <w:rsid w:val="00A11C83"/>
    <w:rsid w:val="00A23FF6"/>
    <w:rsid w:val="00A24155"/>
    <w:rsid w:val="00A3199E"/>
    <w:rsid w:val="00A359F5"/>
    <w:rsid w:val="00A463B7"/>
    <w:rsid w:val="00A66144"/>
    <w:rsid w:val="00A6692C"/>
    <w:rsid w:val="00A77066"/>
    <w:rsid w:val="00A803A0"/>
    <w:rsid w:val="00A81673"/>
    <w:rsid w:val="00A9653A"/>
    <w:rsid w:val="00AC2F3F"/>
    <w:rsid w:val="00AE22B4"/>
    <w:rsid w:val="00AE46DA"/>
    <w:rsid w:val="00AE51FF"/>
    <w:rsid w:val="00AF47BB"/>
    <w:rsid w:val="00B14910"/>
    <w:rsid w:val="00B318C3"/>
    <w:rsid w:val="00B33C0B"/>
    <w:rsid w:val="00B35334"/>
    <w:rsid w:val="00B475DD"/>
    <w:rsid w:val="00B61F05"/>
    <w:rsid w:val="00B75F8A"/>
    <w:rsid w:val="00B87C89"/>
    <w:rsid w:val="00BA760A"/>
    <w:rsid w:val="00BB2F85"/>
    <w:rsid w:val="00BB4F8E"/>
    <w:rsid w:val="00BC0F96"/>
    <w:rsid w:val="00BC3D6B"/>
    <w:rsid w:val="00BC61C9"/>
    <w:rsid w:val="00BD0958"/>
    <w:rsid w:val="00C04654"/>
    <w:rsid w:val="00C22FD2"/>
    <w:rsid w:val="00C41450"/>
    <w:rsid w:val="00C50CD5"/>
    <w:rsid w:val="00C76253"/>
    <w:rsid w:val="00C84B46"/>
    <w:rsid w:val="00CC4A82"/>
    <w:rsid w:val="00CC685A"/>
    <w:rsid w:val="00CE05EC"/>
    <w:rsid w:val="00CE1004"/>
    <w:rsid w:val="00CF08DA"/>
    <w:rsid w:val="00CF22EC"/>
    <w:rsid w:val="00CF467A"/>
    <w:rsid w:val="00D1043D"/>
    <w:rsid w:val="00D17CF6"/>
    <w:rsid w:val="00D32F04"/>
    <w:rsid w:val="00D57E96"/>
    <w:rsid w:val="00D61EBF"/>
    <w:rsid w:val="00D834D4"/>
    <w:rsid w:val="00D9073A"/>
    <w:rsid w:val="00DB4F41"/>
    <w:rsid w:val="00DB6AD9"/>
    <w:rsid w:val="00DB7B5C"/>
    <w:rsid w:val="00DC0EA0"/>
    <w:rsid w:val="00DC11F4"/>
    <w:rsid w:val="00DC2EEE"/>
    <w:rsid w:val="00DE106F"/>
    <w:rsid w:val="00DE69E4"/>
    <w:rsid w:val="00DF5853"/>
    <w:rsid w:val="00E23F93"/>
    <w:rsid w:val="00E25B7B"/>
    <w:rsid w:val="00E25F48"/>
    <w:rsid w:val="00E4626A"/>
    <w:rsid w:val="00E52EF8"/>
    <w:rsid w:val="00E56FEF"/>
    <w:rsid w:val="00E64C59"/>
    <w:rsid w:val="00E91401"/>
    <w:rsid w:val="00EA563A"/>
    <w:rsid w:val="00EA68A2"/>
    <w:rsid w:val="00EA7B9E"/>
    <w:rsid w:val="00EC3B19"/>
    <w:rsid w:val="00ED12CA"/>
    <w:rsid w:val="00ED65E5"/>
    <w:rsid w:val="00EE114F"/>
    <w:rsid w:val="00F017C5"/>
    <w:rsid w:val="00F0505B"/>
    <w:rsid w:val="00F06F66"/>
    <w:rsid w:val="00F424CE"/>
    <w:rsid w:val="00F45039"/>
    <w:rsid w:val="00F46DE0"/>
    <w:rsid w:val="00F7637F"/>
    <w:rsid w:val="00F8089E"/>
    <w:rsid w:val="00F928CC"/>
    <w:rsid w:val="00FA2680"/>
    <w:rsid w:val="00FB0B34"/>
    <w:rsid w:val="00FD2F44"/>
    <w:rsid w:val="00FD39FD"/>
    <w:rsid w:val="00FD6903"/>
    <w:rsid w:val="00FF0781"/>
    <w:rsid w:val="00FF1E57"/>
    <w:rsid w:val="00FF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4:docId w14:val="7E0B0F06"/>
  <w15:docId w15:val="{8026E2C6-98FB-4CE6-9C21-43BEDEDE6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52D"/>
    <w:pPr>
      <w:spacing w:before="60" w:after="20"/>
    </w:pPr>
    <w:rPr>
      <w:szCs w:val="22"/>
    </w:rPr>
  </w:style>
  <w:style w:type="paragraph" w:styleId="Heading1">
    <w:name w:val="heading 1"/>
    <w:basedOn w:val="Normal"/>
    <w:next w:val="Normal"/>
    <w:link w:val="Heading1Char"/>
    <w:rsid w:val="0079152D"/>
    <w:pPr>
      <w:tabs>
        <w:tab w:val="left" w:pos="7185"/>
      </w:tabs>
      <w:spacing w:before="200" w:after="0"/>
      <w:ind w:left="450"/>
      <w:outlineLvl w:val="0"/>
    </w:pPr>
    <w:rPr>
      <w:rFonts w:eastAsia="Times New Roman"/>
      <w:b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79152D"/>
    <w:pPr>
      <w:keepNext/>
      <w:keepLines/>
      <w:spacing w:before="200" w:after="0"/>
      <w:outlineLvl w:val="1"/>
    </w:pPr>
    <w:rPr>
      <w:rFonts w:eastAsia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C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51E78"/>
    <w:rPr>
      <w:color w:val="0000FF"/>
      <w:u w:val="single"/>
    </w:rPr>
  </w:style>
  <w:style w:type="paragraph" w:customStyle="1" w:styleId="Label">
    <w:name w:val="Label"/>
    <w:basedOn w:val="Normal"/>
    <w:link w:val="LabelChar"/>
    <w:uiPriority w:val="99"/>
    <w:qFormat/>
    <w:rsid w:val="0079152D"/>
    <w:pPr>
      <w:spacing w:before="40"/>
    </w:pPr>
    <w:rPr>
      <w:b/>
      <w:color w:val="262626"/>
    </w:rPr>
  </w:style>
  <w:style w:type="paragraph" w:customStyle="1" w:styleId="Details">
    <w:name w:val="Details"/>
    <w:basedOn w:val="Normal"/>
    <w:link w:val="DetailsChar"/>
    <w:qFormat/>
    <w:rsid w:val="00E25F48"/>
    <w:rPr>
      <w:color w:val="262626"/>
    </w:rPr>
  </w:style>
  <w:style w:type="paragraph" w:customStyle="1" w:styleId="BulletedList">
    <w:name w:val="Bulleted List"/>
    <w:basedOn w:val="Normal"/>
    <w:link w:val="BulletedListChar"/>
    <w:qFormat/>
    <w:rsid w:val="00D57E96"/>
    <w:pPr>
      <w:numPr>
        <w:numId w:val="1"/>
      </w:numPr>
    </w:pPr>
    <w:rPr>
      <w:color w:val="262626"/>
    </w:rPr>
  </w:style>
  <w:style w:type="paragraph" w:customStyle="1" w:styleId="NumberedList">
    <w:name w:val="Numbered List"/>
    <w:basedOn w:val="Details"/>
    <w:link w:val="NumberedListChar"/>
    <w:uiPriority w:val="99"/>
    <w:qFormat/>
    <w:rsid w:val="00D57E96"/>
    <w:pPr>
      <w:numPr>
        <w:numId w:val="2"/>
      </w:numPr>
    </w:pPr>
  </w:style>
  <w:style w:type="paragraph" w:customStyle="1" w:styleId="Notes">
    <w:name w:val="Notes"/>
    <w:basedOn w:val="Details"/>
    <w:link w:val="NotesChar"/>
    <w:qFormat/>
    <w:rsid w:val="00DC2EEE"/>
    <w:rPr>
      <w:i/>
    </w:rPr>
  </w:style>
  <w:style w:type="paragraph" w:customStyle="1" w:styleId="Descriptionlabels">
    <w:name w:val="Description labels"/>
    <w:basedOn w:val="Label"/>
    <w:link w:val="DescriptionlabelsChar"/>
    <w:uiPriority w:val="99"/>
    <w:qFormat/>
    <w:rsid w:val="0079152D"/>
    <w:pPr>
      <w:spacing w:before="120" w:after="120"/>
    </w:pPr>
    <w:rPr>
      <w:smallCaps/>
      <w:sz w:val="22"/>
    </w:rPr>
  </w:style>
  <w:style w:type="paragraph" w:styleId="Header">
    <w:name w:val="header"/>
    <w:basedOn w:val="Normal"/>
    <w:link w:val="HeaderChar"/>
    <w:uiPriority w:val="99"/>
    <w:unhideWhenUsed/>
    <w:rsid w:val="00037D5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37D55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037D5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37D55"/>
    <w:rPr>
      <w:szCs w:val="22"/>
    </w:rPr>
  </w:style>
  <w:style w:type="character" w:customStyle="1" w:styleId="Heading1Char">
    <w:name w:val="Heading 1 Char"/>
    <w:link w:val="Heading1"/>
    <w:rsid w:val="0079152D"/>
    <w:rPr>
      <w:rFonts w:ascii="Calibri" w:eastAsia="Times New Roman" w:hAnsi="Calibri"/>
      <w:b/>
      <w:cap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D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7D5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F0505B"/>
    <w:pPr>
      <w:spacing w:after="240"/>
      <w:jc w:val="right"/>
    </w:pPr>
    <w:rPr>
      <w:b/>
      <w:sz w:val="28"/>
    </w:rPr>
  </w:style>
  <w:style w:type="character" w:styleId="PlaceholderText">
    <w:name w:val="Placeholder Text"/>
    <w:uiPriority w:val="99"/>
    <w:semiHidden/>
    <w:rsid w:val="000E43A5"/>
    <w:rPr>
      <w:color w:val="808080"/>
    </w:rPr>
  </w:style>
  <w:style w:type="character" w:customStyle="1" w:styleId="LabelChar">
    <w:name w:val="Label Char"/>
    <w:link w:val="Label"/>
    <w:uiPriority w:val="99"/>
    <w:rsid w:val="0079152D"/>
    <w:rPr>
      <w:rFonts w:ascii="Calibri" w:hAnsi="Calibri"/>
      <w:b/>
      <w:color w:val="262626"/>
      <w:szCs w:val="22"/>
    </w:rPr>
  </w:style>
  <w:style w:type="character" w:customStyle="1" w:styleId="DetailsChar">
    <w:name w:val="Details Char"/>
    <w:link w:val="Details"/>
    <w:rsid w:val="000E43A5"/>
    <w:rPr>
      <w:color w:val="262626"/>
      <w:szCs w:val="22"/>
    </w:rPr>
  </w:style>
  <w:style w:type="character" w:customStyle="1" w:styleId="BulletedListChar">
    <w:name w:val="Bulleted List Char"/>
    <w:link w:val="BulletedList"/>
    <w:rsid w:val="000E43A5"/>
    <w:rPr>
      <w:color w:val="262626"/>
      <w:szCs w:val="22"/>
    </w:rPr>
  </w:style>
  <w:style w:type="character" w:customStyle="1" w:styleId="NotesChar">
    <w:name w:val="Notes Char"/>
    <w:link w:val="Notes"/>
    <w:rsid w:val="000E43A5"/>
    <w:rPr>
      <w:i/>
      <w:color w:val="262626"/>
      <w:szCs w:val="22"/>
    </w:rPr>
  </w:style>
  <w:style w:type="character" w:customStyle="1" w:styleId="NumberedListChar">
    <w:name w:val="Numbered List Char"/>
    <w:basedOn w:val="DetailsChar"/>
    <w:link w:val="NumberedList"/>
    <w:uiPriority w:val="99"/>
    <w:rsid w:val="000E43A5"/>
    <w:rPr>
      <w:color w:val="262626"/>
      <w:szCs w:val="22"/>
    </w:rPr>
  </w:style>
  <w:style w:type="character" w:customStyle="1" w:styleId="DescriptionlabelsChar">
    <w:name w:val="Description labels Char"/>
    <w:link w:val="Descriptionlabels"/>
    <w:uiPriority w:val="99"/>
    <w:rsid w:val="0079152D"/>
    <w:rPr>
      <w:rFonts w:ascii="Calibri" w:hAnsi="Calibri"/>
      <w:b w:val="0"/>
      <w:smallCaps/>
      <w:color w:val="262626"/>
      <w:sz w:val="22"/>
      <w:szCs w:val="22"/>
    </w:rPr>
  </w:style>
  <w:style w:type="character" w:customStyle="1" w:styleId="Heading2Char">
    <w:name w:val="Heading 2 Char"/>
    <w:link w:val="Heading2"/>
    <w:uiPriority w:val="9"/>
    <w:semiHidden/>
    <w:rsid w:val="0079152D"/>
    <w:rPr>
      <w:rFonts w:ascii="Calibri" w:eastAsia="Times New Roman" w:hAnsi="Calibri" w:cs="Times New Roman"/>
      <w:b/>
      <w:bCs/>
      <w:color w:val="4F81BD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655591"/>
    <w:rPr>
      <w:i/>
      <w:iCs/>
    </w:rPr>
  </w:style>
  <w:style w:type="character" w:customStyle="1" w:styleId="list0020paragraphchar1">
    <w:name w:val="list_0020paragraph__char1"/>
    <w:basedOn w:val="DefaultParagraphFont"/>
    <w:uiPriority w:val="99"/>
    <w:rsid w:val="0026226E"/>
    <w:rPr>
      <w:rFonts w:ascii="Calibri" w:hAnsi="Calibri" w:cs="Times New Roman"/>
      <w:sz w:val="22"/>
      <w:szCs w:val="22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26226E"/>
    <w:pPr>
      <w:spacing w:before="0" w:after="200" w:line="276" w:lineRule="auto"/>
      <w:ind w:left="720"/>
      <w:contextualSpacing/>
    </w:pPr>
    <w:rPr>
      <w:sz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200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82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mmond.k12.in.u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metrick\AppData\Roaming\Microsoft\Templates\JobDescription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3F18664-16A7-4D38-B0D5-319CDC2F84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JobDescriptionForm.dotx</Template>
  <TotalTime>2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Links>
    <vt:vector size="6" baseType="variant">
      <vt:variant>
        <vt:i4>4718616</vt:i4>
      </vt:variant>
      <vt:variant>
        <vt:i4>0</vt:i4>
      </vt:variant>
      <vt:variant>
        <vt:i4>0</vt:i4>
      </vt:variant>
      <vt:variant>
        <vt:i4>5</vt:i4>
      </vt:variant>
      <vt:variant>
        <vt:lpwstr>http://www.hammond.k12.in.us/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cametrick</dc:creator>
  <cp:lastModifiedBy>Cooper, Donna J</cp:lastModifiedBy>
  <cp:revision>3</cp:revision>
  <cp:lastPrinted>2020-10-30T14:46:00Z</cp:lastPrinted>
  <dcterms:created xsi:type="dcterms:W3CDTF">2021-09-03T13:50:00Z</dcterms:created>
  <dcterms:modified xsi:type="dcterms:W3CDTF">2021-09-03T13:51:00Z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TC103571649990</vt:lpwstr>
  </property>
</Properties>
</file>